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0F2" w:rsidRPr="00C1746E" w:rsidRDefault="007E50F2" w:rsidP="00C1746E">
      <w:pPr>
        <w:pStyle w:val="a5"/>
        <w:spacing w:before="0"/>
        <w:ind w:left="5812"/>
        <w:rPr>
          <w:rFonts w:ascii="Calibri" w:hAnsi="Calibri"/>
          <w:szCs w:val="22"/>
        </w:rPr>
      </w:pPr>
      <w:bookmarkStart w:id="0" w:name="_Ref252271251"/>
      <w:bookmarkStart w:id="1" w:name="_Ref252272348"/>
      <w:bookmarkStart w:id="2" w:name="_Toc255919176"/>
      <w:bookmarkStart w:id="3" w:name="_Toc264552710"/>
      <w:r w:rsidRPr="00C1746E">
        <w:rPr>
          <w:rFonts w:ascii="Calibri" w:hAnsi="Calibri"/>
          <w:szCs w:val="22"/>
        </w:rPr>
        <w:t>Оператору персональных данных</w:t>
      </w:r>
    </w:p>
    <w:p w:rsidR="007E50F2" w:rsidRPr="00C1746E" w:rsidRDefault="007E78AB" w:rsidP="00C1746E">
      <w:pPr>
        <w:pStyle w:val="a5"/>
        <w:spacing w:before="0"/>
        <w:ind w:left="5812"/>
        <w:rPr>
          <w:rFonts w:ascii="Calibri" w:hAnsi="Calibri"/>
          <w:szCs w:val="22"/>
        </w:rPr>
      </w:pPr>
      <w:r w:rsidRPr="00C1746E">
        <w:rPr>
          <w:rFonts w:ascii="Calibri" w:hAnsi="Calibri"/>
          <w:szCs w:val="22"/>
        </w:rPr>
        <w:t>ООО «</w:t>
      </w:r>
      <w:r w:rsidR="00952582" w:rsidRPr="00C1746E">
        <w:rPr>
          <w:rFonts w:ascii="Calibri" w:hAnsi="Calibri"/>
          <w:szCs w:val="22"/>
        </w:rPr>
        <w:t>банк Раунд</w:t>
      </w:r>
      <w:r w:rsidRPr="00C1746E">
        <w:rPr>
          <w:rFonts w:ascii="Calibri" w:hAnsi="Calibri"/>
          <w:szCs w:val="22"/>
        </w:rPr>
        <w:t>»</w:t>
      </w:r>
    </w:p>
    <w:p w:rsidR="007E50F2" w:rsidRPr="008A7108" w:rsidRDefault="00952582" w:rsidP="00C1746E">
      <w:pPr>
        <w:pStyle w:val="a5"/>
        <w:spacing w:before="0"/>
        <w:ind w:left="5812"/>
        <w:rPr>
          <w:rFonts w:ascii="Calibri" w:hAnsi="Calibri"/>
          <w:sz w:val="22"/>
          <w:szCs w:val="22"/>
        </w:rPr>
      </w:pPr>
      <w:r w:rsidRPr="00C1746E">
        <w:rPr>
          <w:rFonts w:ascii="Calibri" w:hAnsi="Calibri"/>
          <w:szCs w:val="22"/>
        </w:rPr>
        <w:t>Адрес: г. Москва, Рублевское ш., д.</w:t>
      </w:r>
      <w:r w:rsidR="00C1746E">
        <w:rPr>
          <w:rFonts w:ascii="Calibri" w:hAnsi="Calibri"/>
          <w:szCs w:val="22"/>
        </w:rPr>
        <w:t> </w:t>
      </w:r>
      <w:r w:rsidRPr="00C1746E">
        <w:rPr>
          <w:rFonts w:ascii="Calibri" w:hAnsi="Calibri"/>
          <w:szCs w:val="22"/>
        </w:rPr>
        <w:t>28</w:t>
      </w:r>
    </w:p>
    <w:p w:rsidR="007E50F2" w:rsidRPr="000E1CBE" w:rsidRDefault="007E50F2" w:rsidP="005463E2">
      <w:pPr>
        <w:pStyle w:val="afff8"/>
        <w:rPr>
          <w:rFonts w:ascii="Calibri" w:hAnsi="Calibri"/>
        </w:rPr>
      </w:pPr>
    </w:p>
    <w:tbl>
      <w:tblPr>
        <w:tblW w:w="9622" w:type="dxa"/>
        <w:jc w:val="center"/>
        <w:tblLayout w:type="fixed"/>
        <w:tblLook w:val="01E0" w:firstRow="1" w:lastRow="1" w:firstColumn="1" w:lastColumn="1" w:noHBand="0" w:noVBand="0"/>
      </w:tblPr>
      <w:tblGrid>
        <w:gridCol w:w="563"/>
        <w:gridCol w:w="1261"/>
        <w:gridCol w:w="1122"/>
        <w:gridCol w:w="158"/>
        <w:gridCol w:w="1279"/>
        <w:gridCol w:w="2296"/>
        <w:gridCol w:w="334"/>
        <w:gridCol w:w="95"/>
        <w:gridCol w:w="2514"/>
      </w:tblGrid>
      <w:tr w:rsidR="007E50F2" w:rsidRPr="00185D04" w:rsidTr="001F36B7">
        <w:trPr>
          <w:trHeight w:val="323"/>
          <w:jc w:val="center"/>
        </w:trPr>
        <w:tc>
          <w:tcPr>
            <w:tcW w:w="567" w:type="dxa"/>
          </w:tcPr>
          <w:p w:rsidR="007E50F2" w:rsidRPr="0068529B" w:rsidRDefault="007E50F2" w:rsidP="005E0E3A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  <w:szCs w:val="24"/>
              </w:rPr>
            </w:pPr>
            <w:r w:rsidRPr="0068529B">
              <w:rPr>
                <w:rFonts w:ascii="Calibri" w:hAnsi="Calibri"/>
                <w:szCs w:val="24"/>
              </w:rPr>
              <w:t>От</w:t>
            </w:r>
          </w:p>
        </w:tc>
        <w:tc>
          <w:tcPr>
            <w:tcW w:w="9158" w:type="dxa"/>
            <w:gridSpan w:val="8"/>
            <w:tcBorders>
              <w:bottom w:val="single" w:sz="4" w:space="0" w:color="auto"/>
            </w:tcBorders>
          </w:tcPr>
          <w:p w:rsidR="007E50F2" w:rsidRPr="008A7108" w:rsidRDefault="007E50F2" w:rsidP="005463E2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</w:tr>
      <w:tr w:rsidR="007E50F2" w:rsidRPr="00185D04" w:rsidTr="001F36B7">
        <w:trPr>
          <w:trHeight w:val="406"/>
          <w:jc w:val="center"/>
        </w:trPr>
        <w:tc>
          <w:tcPr>
            <w:tcW w:w="9725" w:type="dxa"/>
            <w:gridSpan w:val="9"/>
          </w:tcPr>
          <w:p w:rsidR="007E50F2" w:rsidRPr="0068529B" w:rsidRDefault="007E50F2" w:rsidP="00120D47">
            <w:pPr>
              <w:pStyle w:val="a5"/>
              <w:spacing w:before="20"/>
              <w:ind w:left="0"/>
              <w:jc w:val="center"/>
              <w:rPr>
                <w:rFonts w:ascii="Calibri" w:hAnsi="Calibri"/>
                <w:szCs w:val="24"/>
              </w:rPr>
            </w:pPr>
            <w:r w:rsidRPr="00C1746E">
              <w:rPr>
                <w:rFonts w:ascii="Calibri" w:hAnsi="Calibri"/>
                <w:sz w:val="16"/>
                <w:szCs w:val="24"/>
              </w:rPr>
              <w:t>(фамилия, имя, отчество)</w:t>
            </w:r>
          </w:p>
        </w:tc>
      </w:tr>
      <w:tr w:rsidR="00F8348A" w:rsidRPr="00185D04" w:rsidTr="001F36B7">
        <w:trPr>
          <w:jc w:val="center"/>
        </w:trPr>
        <w:tc>
          <w:tcPr>
            <w:tcW w:w="1843" w:type="dxa"/>
            <w:gridSpan w:val="2"/>
            <w:vAlign w:val="bottom"/>
          </w:tcPr>
          <w:p w:rsidR="007E50F2" w:rsidRPr="0068529B" w:rsidRDefault="007E50F2" w:rsidP="00925853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  <w:szCs w:val="24"/>
              </w:rPr>
            </w:pPr>
            <w:r w:rsidRPr="0068529B">
              <w:rPr>
                <w:rFonts w:ascii="Calibri" w:hAnsi="Calibri"/>
                <w:szCs w:val="24"/>
              </w:rPr>
              <w:t>паспорт</w:t>
            </w:r>
          </w:p>
        </w:tc>
        <w:tc>
          <w:tcPr>
            <w:tcW w:w="2587" w:type="dxa"/>
            <w:gridSpan w:val="3"/>
            <w:tcBorders>
              <w:bottom w:val="single" w:sz="4" w:space="0" w:color="auto"/>
            </w:tcBorders>
          </w:tcPr>
          <w:p w:rsidR="007E50F2" w:rsidRPr="008A7108" w:rsidRDefault="007E50F2" w:rsidP="005463E2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20" w:type="dxa"/>
            <w:vAlign w:val="bottom"/>
          </w:tcPr>
          <w:p w:rsidR="007E50F2" w:rsidRPr="008A7108" w:rsidRDefault="007E50F2" w:rsidP="00925853">
            <w:pPr>
              <w:pStyle w:val="a5"/>
              <w:numPr>
                <w:ilvl w:val="0"/>
                <w:numId w:val="0"/>
              </w:numPr>
              <w:ind w:left="992"/>
              <w:jc w:val="left"/>
              <w:rPr>
                <w:rFonts w:ascii="Calibri" w:hAnsi="Calibri"/>
                <w:sz w:val="22"/>
                <w:szCs w:val="22"/>
              </w:rPr>
            </w:pPr>
            <w:r w:rsidRPr="008A7108">
              <w:rPr>
                <w:rFonts w:ascii="Calibri" w:hAnsi="Calibri"/>
                <w:sz w:val="22"/>
                <w:szCs w:val="22"/>
              </w:rPr>
              <w:t>выдан</w:t>
            </w:r>
          </w:p>
        </w:tc>
        <w:tc>
          <w:tcPr>
            <w:tcW w:w="2975" w:type="dxa"/>
            <w:gridSpan w:val="3"/>
            <w:tcBorders>
              <w:bottom w:val="single" w:sz="4" w:space="0" w:color="auto"/>
            </w:tcBorders>
          </w:tcPr>
          <w:p w:rsidR="007E50F2" w:rsidRPr="008A7108" w:rsidRDefault="007E50F2" w:rsidP="005463E2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</w:tr>
      <w:tr w:rsidR="00F8348A" w:rsidRPr="00185D04" w:rsidTr="001F36B7">
        <w:trPr>
          <w:trHeight w:val="426"/>
          <w:jc w:val="center"/>
        </w:trPr>
        <w:tc>
          <w:tcPr>
            <w:tcW w:w="1843" w:type="dxa"/>
            <w:gridSpan w:val="2"/>
          </w:tcPr>
          <w:p w:rsidR="007E50F2" w:rsidRPr="0068529B" w:rsidRDefault="007E50F2" w:rsidP="007E50F2">
            <w:pPr>
              <w:rPr>
                <w:rFonts w:ascii="Calibri" w:hAnsi="Calibri"/>
              </w:rPr>
            </w:pPr>
          </w:p>
        </w:tc>
        <w:tc>
          <w:tcPr>
            <w:tcW w:w="2587" w:type="dxa"/>
            <w:gridSpan w:val="3"/>
            <w:tcBorders>
              <w:top w:val="single" w:sz="4" w:space="0" w:color="auto"/>
            </w:tcBorders>
          </w:tcPr>
          <w:p w:rsidR="007E50F2" w:rsidRPr="008A7108" w:rsidRDefault="007E50F2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  <w:sz w:val="22"/>
                <w:szCs w:val="22"/>
              </w:rPr>
            </w:pPr>
            <w:r w:rsidRPr="00C1746E">
              <w:rPr>
                <w:rFonts w:ascii="Calibri" w:hAnsi="Calibri"/>
                <w:sz w:val="16"/>
                <w:szCs w:val="22"/>
              </w:rPr>
              <w:t>(номер)</w:t>
            </w:r>
          </w:p>
        </w:tc>
        <w:tc>
          <w:tcPr>
            <w:tcW w:w="2320" w:type="dxa"/>
          </w:tcPr>
          <w:p w:rsidR="007E50F2" w:rsidRPr="008A7108" w:rsidRDefault="007E50F2" w:rsidP="007E50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</w:tcBorders>
          </w:tcPr>
          <w:p w:rsidR="007E50F2" w:rsidRPr="008A7108" w:rsidRDefault="007E50F2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  <w:sz w:val="22"/>
                <w:szCs w:val="22"/>
              </w:rPr>
            </w:pPr>
            <w:r w:rsidRPr="00C1746E">
              <w:rPr>
                <w:rFonts w:ascii="Calibri" w:hAnsi="Calibri"/>
                <w:sz w:val="16"/>
                <w:szCs w:val="22"/>
              </w:rPr>
              <w:t>(дата выдачи)</w:t>
            </w:r>
          </w:p>
        </w:tc>
      </w:tr>
      <w:tr w:rsidR="007E50F2" w:rsidRPr="00185D04" w:rsidTr="001F36B7">
        <w:trPr>
          <w:jc w:val="center"/>
        </w:trPr>
        <w:tc>
          <w:tcPr>
            <w:tcW w:w="9725" w:type="dxa"/>
            <w:gridSpan w:val="9"/>
            <w:tcBorders>
              <w:bottom w:val="single" w:sz="4" w:space="0" w:color="auto"/>
            </w:tcBorders>
          </w:tcPr>
          <w:p w:rsidR="007E50F2" w:rsidRPr="0068529B" w:rsidRDefault="007E50F2" w:rsidP="005463E2">
            <w:pPr>
              <w:pStyle w:val="a5"/>
              <w:rPr>
                <w:rFonts w:ascii="Calibri" w:hAnsi="Calibri"/>
                <w:szCs w:val="24"/>
              </w:rPr>
            </w:pPr>
          </w:p>
        </w:tc>
      </w:tr>
      <w:tr w:rsidR="007E50F2" w:rsidRPr="00185D04" w:rsidTr="001F36B7">
        <w:trPr>
          <w:trHeight w:val="300"/>
          <w:jc w:val="center"/>
        </w:trPr>
        <w:tc>
          <w:tcPr>
            <w:tcW w:w="9725" w:type="dxa"/>
            <w:gridSpan w:val="9"/>
            <w:tcBorders>
              <w:top w:val="single" w:sz="4" w:space="0" w:color="auto"/>
            </w:tcBorders>
          </w:tcPr>
          <w:p w:rsidR="007E50F2" w:rsidRPr="0068529B" w:rsidRDefault="007E50F2" w:rsidP="00120D47">
            <w:pPr>
              <w:pStyle w:val="a5"/>
              <w:spacing w:before="20"/>
              <w:ind w:left="0"/>
              <w:jc w:val="center"/>
              <w:rPr>
                <w:rFonts w:ascii="Calibri" w:hAnsi="Calibri"/>
                <w:szCs w:val="24"/>
              </w:rPr>
            </w:pPr>
            <w:bookmarkStart w:id="4" w:name="_GoBack"/>
            <w:bookmarkEnd w:id="4"/>
            <w:r w:rsidRPr="00C1746E">
              <w:rPr>
                <w:rFonts w:ascii="Calibri" w:hAnsi="Calibri"/>
                <w:sz w:val="16"/>
                <w:szCs w:val="24"/>
              </w:rPr>
              <w:t>(место выдачи паспорта)</w:t>
            </w:r>
          </w:p>
        </w:tc>
      </w:tr>
      <w:tr w:rsidR="007E50F2" w:rsidRPr="00185D04" w:rsidTr="001F36B7">
        <w:trPr>
          <w:jc w:val="center"/>
        </w:trPr>
        <w:tc>
          <w:tcPr>
            <w:tcW w:w="1843" w:type="dxa"/>
            <w:gridSpan w:val="2"/>
          </w:tcPr>
          <w:p w:rsidR="007E50F2" w:rsidRPr="0068529B" w:rsidRDefault="007E50F2" w:rsidP="005E0E3A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  <w:szCs w:val="24"/>
              </w:rPr>
            </w:pPr>
            <w:r w:rsidRPr="0068529B">
              <w:rPr>
                <w:rFonts w:ascii="Calibri" w:hAnsi="Calibri"/>
                <w:szCs w:val="24"/>
              </w:rPr>
              <w:t>Адрес:</w:t>
            </w:r>
          </w:p>
        </w:tc>
        <w:tc>
          <w:tcPr>
            <w:tcW w:w="7882" w:type="dxa"/>
            <w:gridSpan w:val="7"/>
            <w:tcBorders>
              <w:bottom w:val="single" w:sz="4" w:space="0" w:color="auto"/>
            </w:tcBorders>
          </w:tcPr>
          <w:p w:rsidR="007E50F2" w:rsidRPr="008A7108" w:rsidRDefault="007E50F2" w:rsidP="005463E2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</w:tr>
      <w:tr w:rsidR="007E50F2" w:rsidRPr="00185D04" w:rsidTr="001F36B7">
        <w:trPr>
          <w:jc w:val="center"/>
        </w:trPr>
        <w:tc>
          <w:tcPr>
            <w:tcW w:w="1843" w:type="dxa"/>
            <w:gridSpan w:val="2"/>
          </w:tcPr>
          <w:p w:rsidR="007E50F2" w:rsidRPr="0068529B" w:rsidRDefault="007E50F2" w:rsidP="005463E2">
            <w:pPr>
              <w:pStyle w:val="a5"/>
              <w:rPr>
                <w:rFonts w:ascii="Calibri" w:hAnsi="Calibri"/>
                <w:szCs w:val="24"/>
              </w:rPr>
            </w:pPr>
          </w:p>
        </w:tc>
        <w:tc>
          <w:tcPr>
            <w:tcW w:w="7882" w:type="dxa"/>
            <w:gridSpan w:val="7"/>
            <w:tcBorders>
              <w:top w:val="single" w:sz="4" w:space="0" w:color="auto"/>
            </w:tcBorders>
          </w:tcPr>
          <w:p w:rsidR="007E50F2" w:rsidRPr="008A7108" w:rsidRDefault="007E50F2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  <w:sz w:val="22"/>
                <w:szCs w:val="22"/>
              </w:rPr>
            </w:pPr>
            <w:r w:rsidRPr="00C1746E">
              <w:rPr>
                <w:rFonts w:ascii="Calibri" w:hAnsi="Calibri"/>
                <w:sz w:val="16"/>
                <w:szCs w:val="22"/>
              </w:rPr>
              <w:t>(адрес места жительства)</w:t>
            </w:r>
          </w:p>
        </w:tc>
      </w:tr>
      <w:tr w:rsidR="005463E2" w:rsidRPr="00185D04" w:rsidTr="001F36B7">
        <w:trPr>
          <w:jc w:val="center"/>
        </w:trPr>
        <w:tc>
          <w:tcPr>
            <w:tcW w:w="9725" w:type="dxa"/>
            <w:gridSpan w:val="9"/>
          </w:tcPr>
          <w:p w:rsidR="005463E2" w:rsidRPr="0068529B" w:rsidRDefault="005463E2" w:rsidP="005E0E3A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  <w:szCs w:val="24"/>
              </w:rPr>
            </w:pPr>
            <w:r w:rsidRPr="0068529B">
              <w:rPr>
                <w:rFonts w:ascii="Calibri" w:hAnsi="Calibri"/>
                <w:szCs w:val="24"/>
              </w:rPr>
              <w:t xml:space="preserve">Основания, по которым лицо выступает в качестве представителя субъекта </w:t>
            </w:r>
            <w:r w:rsidR="005E0E3A" w:rsidRPr="0068529B">
              <w:rPr>
                <w:rFonts w:ascii="Calibri" w:hAnsi="Calibri"/>
                <w:szCs w:val="24"/>
              </w:rPr>
              <w:t>персональных данных:</w:t>
            </w:r>
          </w:p>
        </w:tc>
      </w:tr>
      <w:tr w:rsidR="005463E2" w:rsidRPr="00185D04" w:rsidTr="001F36B7">
        <w:trPr>
          <w:jc w:val="center"/>
        </w:trPr>
        <w:tc>
          <w:tcPr>
            <w:tcW w:w="3137" w:type="dxa"/>
            <w:gridSpan w:val="4"/>
            <w:tcBorders>
              <w:bottom w:val="single" w:sz="4" w:space="0" w:color="auto"/>
            </w:tcBorders>
          </w:tcPr>
          <w:p w:rsidR="005463E2" w:rsidRPr="0068529B" w:rsidRDefault="005463E2" w:rsidP="005463E2">
            <w:pPr>
              <w:pStyle w:val="a5"/>
              <w:rPr>
                <w:rFonts w:ascii="Calibri" w:hAnsi="Calibri"/>
                <w:szCs w:val="24"/>
              </w:rPr>
            </w:pPr>
          </w:p>
        </w:tc>
        <w:tc>
          <w:tcPr>
            <w:tcW w:w="6588" w:type="dxa"/>
            <w:gridSpan w:val="5"/>
            <w:tcBorders>
              <w:bottom w:val="single" w:sz="4" w:space="0" w:color="auto"/>
            </w:tcBorders>
          </w:tcPr>
          <w:p w:rsidR="005463E2" w:rsidRPr="008A7108" w:rsidRDefault="005463E2" w:rsidP="005463E2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</w:tr>
      <w:tr w:rsidR="005463E2" w:rsidRPr="00185D04" w:rsidTr="001F36B7">
        <w:trPr>
          <w:jc w:val="center"/>
        </w:trPr>
        <w:tc>
          <w:tcPr>
            <w:tcW w:w="3137" w:type="dxa"/>
            <w:gridSpan w:val="4"/>
            <w:tcBorders>
              <w:top w:val="single" w:sz="4" w:space="0" w:color="auto"/>
            </w:tcBorders>
          </w:tcPr>
          <w:p w:rsidR="005463E2" w:rsidRPr="0068529B" w:rsidRDefault="005463E2" w:rsidP="005463E2">
            <w:pPr>
              <w:pStyle w:val="a5"/>
              <w:rPr>
                <w:rFonts w:ascii="Calibri" w:hAnsi="Calibri"/>
                <w:szCs w:val="24"/>
              </w:rPr>
            </w:pPr>
          </w:p>
        </w:tc>
        <w:tc>
          <w:tcPr>
            <w:tcW w:w="4047" w:type="dxa"/>
            <w:gridSpan w:val="4"/>
            <w:tcBorders>
              <w:top w:val="single" w:sz="4" w:space="0" w:color="auto"/>
            </w:tcBorders>
          </w:tcPr>
          <w:p w:rsidR="005463E2" w:rsidRPr="008A7108" w:rsidRDefault="005463E2" w:rsidP="005463E2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5463E2" w:rsidRPr="008A7108" w:rsidRDefault="005463E2" w:rsidP="005463E2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</w:tr>
      <w:tr w:rsidR="005463E2" w:rsidRPr="00185D04" w:rsidTr="001F36B7">
        <w:trPr>
          <w:jc w:val="center"/>
        </w:trPr>
        <w:tc>
          <w:tcPr>
            <w:tcW w:w="9725" w:type="dxa"/>
            <w:gridSpan w:val="9"/>
          </w:tcPr>
          <w:p w:rsidR="005463E2" w:rsidRPr="00F85C28" w:rsidRDefault="005463E2" w:rsidP="005E0E3A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  <w:szCs w:val="24"/>
              </w:rPr>
            </w:pPr>
            <w:r w:rsidRPr="0068529B">
              <w:rPr>
                <w:rFonts w:ascii="Calibri" w:hAnsi="Calibri"/>
                <w:szCs w:val="24"/>
              </w:rPr>
              <w:t xml:space="preserve">Сведения, подтверждающие факт обработки персональных данных </w:t>
            </w:r>
            <w:r w:rsidR="007E78AB" w:rsidRPr="0068529B">
              <w:rPr>
                <w:rFonts w:ascii="Calibri" w:hAnsi="Calibri"/>
                <w:szCs w:val="24"/>
              </w:rPr>
              <w:t>ООО «</w:t>
            </w:r>
            <w:r w:rsidR="00952582" w:rsidRPr="0068529B">
              <w:rPr>
                <w:rFonts w:ascii="Calibri" w:hAnsi="Calibri"/>
                <w:szCs w:val="24"/>
              </w:rPr>
              <w:t>банк Раунд</w:t>
            </w:r>
            <w:r w:rsidR="007E78AB" w:rsidRPr="0068529B">
              <w:rPr>
                <w:rFonts w:ascii="Calibri" w:hAnsi="Calibri"/>
                <w:szCs w:val="24"/>
              </w:rPr>
              <w:t>»</w:t>
            </w:r>
            <w:r w:rsidRPr="0068529B">
              <w:rPr>
                <w:rFonts w:ascii="Calibri" w:hAnsi="Calibri"/>
                <w:szCs w:val="24"/>
              </w:rPr>
              <w:t>:</w:t>
            </w:r>
          </w:p>
        </w:tc>
      </w:tr>
      <w:tr w:rsidR="005463E2" w:rsidRPr="00185D04" w:rsidTr="001F36B7">
        <w:trPr>
          <w:jc w:val="center"/>
        </w:trPr>
        <w:tc>
          <w:tcPr>
            <w:tcW w:w="9725" w:type="dxa"/>
            <w:gridSpan w:val="9"/>
            <w:tcBorders>
              <w:bottom w:val="single" w:sz="4" w:space="0" w:color="auto"/>
            </w:tcBorders>
          </w:tcPr>
          <w:p w:rsidR="005463E2" w:rsidRPr="0068529B" w:rsidRDefault="005463E2" w:rsidP="005463E2">
            <w:pPr>
              <w:pStyle w:val="a5"/>
              <w:rPr>
                <w:rFonts w:ascii="Calibri" w:hAnsi="Calibri"/>
                <w:szCs w:val="24"/>
              </w:rPr>
            </w:pPr>
          </w:p>
        </w:tc>
      </w:tr>
      <w:tr w:rsidR="00C10D14" w:rsidRPr="00185D04" w:rsidTr="001F36B7">
        <w:trPr>
          <w:jc w:val="center"/>
        </w:trPr>
        <w:tc>
          <w:tcPr>
            <w:tcW w:w="9725" w:type="dxa"/>
            <w:gridSpan w:val="9"/>
            <w:tcBorders>
              <w:bottom w:val="single" w:sz="4" w:space="0" w:color="auto"/>
            </w:tcBorders>
          </w:tcPr>
          <w:p w:rsidR="00C10D14" w:rsidRPr="0068529B" w:rsidRDefault="00C10D14" w:rsidP="005463E2">
            <w:pPr>
              <w:pStyle w:val="a5"/>
              <w:rPr>
                <w:rFonts w:ascii="Calibri" w:hAnsi="Calibri"/>
                <w:szCs w:val="24"/>
              </w:rPr>
            </w:pPr>
          </w:p>
        </w:tc>
      </w:tr>
      <w:tr w:rsidR="00C10D14" w:rsidRPr="00185D04" w:rsidTr="001F36B7">
        <w:trPr>
          <w:jc w:val="center"/>
        </w:trPr>
        <w:tc>
          <w:tcPr>
            <w:tcW w:w="9725" w:type="dxa"/>
            <w:gridSpan w:val="9"/>
            <w:tcBorders>
              <w:bottom w:val="single" w:sz="4" w:space="0" w:color="auto"/>
            </w:tcBorders>
          </w:tcPr>
          <w:p w:rsidR="00C10D14" w:rsidRPr="0068529B" w:rsidRDefault="00C10D14" w:rsidP="005463E2">
            <w:pPr>
              <w:pStyle w:val="a5"/>
              <w:rPr>
                <w:rFonts w:ascii="Calibri" w:hAnsi="Calibri"/>
                <w:szCs w:val="24"/>
              </w:rPr>
            </w:pPr>
          </w:p>
        </w:tc>
      </w:tr>
      <w:tr w:rsidR="005463E2" w:rsidRPr="00185D04" w:rsidTr="001F36B7">
        <w:trPr>
          <w:jc w:val="center"/>
        </w:trPr>
        <w:tc>
          <w:tcPr>
            <w:tcW w:w="9725" w:type="dxa"/>
            <w:gridSpan w:val="9"/>
            <w:tcBorders>
              <w:top w:val="single" w:sz="4" w:space="0" w:color="auto"/>
            </w:tcBorders>
          </w:tcPr>
          <w:p w:rsidR="005463E2" w:rsidRPr="008A7108" w:rsidRDefault="005463E2" w:rsidP="005463E2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</w:tr>
      <w:tr w:rsidR="005463E2" w:rsidRPr="00185D04" w:rsidTr="001F36B7">
        <w:trPr>
          <w:jc w:val="center"/>
        </w:trPr>
        <w:tc>
          <w:tcPr>
            <w:tcW w:w="9725" w:type="dxa"/>
            <w:gridSpan w:val="9"/>
          </w:tcPr>
          <w:p w:rsidR="005463E2" w:rsidRPr="000E1CBE" w:rsidRDefault="005463E2" w:rsidP="00C10D14">
            <w:pPr>
              <w:pStyle w:val="afff8"/>
              <w:keepNext/>
              <w:spacing w:line="276" w:lineRule="auto"/>
              <w:ind w:firstLine="34"/>
              <w:jc w:val="left"/>
              <w:rPr>
                <w:rFonts w:ascii="Calibri" w:hAnsi="Calibri"/>
                <w:sz w:val="24"/>
              </w:rPr>
            </w:pPr>
          </w:p>
        </w:tc>
      </w:tr>
      <w:tr w:rsidR="005463E2" w:rsidRPr="00185D04" w:rsidTr="001F36B7">
        <w:trPr>
          <w:jc w:val="center"/>
        </w:trPr>
        <w:tc>
          <w:tcPr>
            <w:tcW w:w="9725" w:type="dxa"/>
            <w:gridSpan w:val="9"/>
          </w:tcPr>
          <w:p w:rsidR="008A7108" w:rsidRPr="004E74CE" w:rsidRDefault="008A7108" w:rsidP="00C10D14">
            <w:pPr>
              <w:pStyle w:val="afff8"/>
              <w:keepNext/>
              <w:keepLines/>
              <w:spacing w:line="276" w:lineRule="auto"/>
              <w:ind w:firstLine="34"/>
              <w:jc w:val="center"/>
              <w:rPr>
                <w:rFonts w:ascii="Calibri" w:hAnsi="Calibri"/>
                <w:sz w:val="24"/>
              </w:rPr>
            </w:pPr>
            <w:r w:rsidRPr="004E74CE">
              <w:rPr>
                <w:rFonts w:ascii="Calibri" w:hAnsi="Calibri"/>
                <w:b/>
              </w:rPr>
              <w:t xml:space="preserve">Запрос на предоставление информации об обработке </w:t>
            </w:r>
            <w:r w:rsidRPr="004E74CE">
              <w:rPr>
                <w:rFonts w:ascii="Calibri" w:hAnsi="Calibri"/>
                <w:b/>
              </w:rPr>
              <w:br/>
              <w:t>персональных данных</w:t>
            </w:r>
          </w:p>
          <w:p w:rsidR="005463E2" w:rsidRPr="000E1CBE" w:rsidRDefault="005463E2" w:rsidP="00C10D14">
            <w:pPr>
              <w:pStyle w:val="a5"/>
              <w:keepNext/>
              <w:keepLines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В соответствии со ст.</w:t>
            </w:r>
            <w:r w:rsidR="00846AA4" w:rsidRPr="000E1CBE">
              <w:rPr>
                <w:rFonts w:ascii="Calibri" w:hAnsi="Calibri"/>
              </w:rPr>
              <w:t> </w:t>
            </w:r>
            <w:r w:rsidRPr="000E1CBE">
              <w:rPr>
                <w:rFonts w:ascii="Calibri" w:hAnsi="Calibri"/>
              </w:rPr>
              <w:t>14 Федерального з</w:t>
            </w:r>
            <w:r w:rsidR="00846AA4" w:rsidRPr="000E1CBE">
              <w:rPr>
                <w:rFonts w:ascii="Calibri" w:hAnsi="Calibri"/>
              </w:rPr>
              <w:t>акона от 27.07.2006 </w:t>
            </w:r>
            <w:r w:rsidRPr="000E1CBE">
              <w:rPr>
                <w:rFonts w:ascii="Calibri" w:hAnsi="Calibri"/>
              </w:rPr>
              <w:t>г. №</w:t>
            </w:r>
            <w:r w:rsidR="00846AA4" w:rsidRPr="000E1CBE">
              <w:rPr>
                <w:rFonts w:ascii="Calibri" w:hAnsi="Calibri"/>
              </w:rPr>
              <w:t> </w:t>
            </w:r>
            <w:r w:rsidRPr="000E1CBE">
              <w:rPr>
                <w:rFonts w:ascii="Calibri" w:hAnsi="Calibri"/>
              </w:rPr>
              <w:t>152-ФЗ «О персональных данных» прошу предоставить мне следующую информацию</w:t>
            </w:r>
            <w:r w:rsidRPr="000E1CBE">
              <w:rPr>
                <w:rStyle w:val="afff1"/>
                <w:rFonts w:ascii="Calibri" w:hAnsi="Calibri"/>
                <w:spacing w:val="-4"/>
              </w:rPr>
              <w:footnoteReference w:customMarkFollows="1" w:id="2"/>
              <w:sym w:font="Symbol" w:char="F02A"/>
            </w:r>
            <w:r w:rsidRPr="000E1CBE">
              <w:rPr>
                <w:rFonts w:ascii="Calibri" w:hAnsi="Calibri"/>
              </w:rPr>
              <w:t xml:space="preserve">, касающуюся обработки моих персональных данных: </w:t>
            </w:r>
          </w:p>
        </w:tc>
      </w:tr>
      <w:tr w:rsidR="005463E2" w:rsidRPr="00185D04" w:rsidTr="001F36B7">
        <w:trPr>
          <w:jc w:val="center"/>
        </w:trPr>
        <w:tc>
          <w:tcPr>
            <w:tcW w:w="9725" w:type="dxa"/>
            <w:gridSpan w:val="9"/>
          </w:tcPr>
          <w:p w:rsidR="005463E2" w:rsidRPr="000E1CBE" w:rsidRDefault="005463E2" w:rsidP="0003220D">
            <w:pPr>
              <w:pStyle w:val="a1"/>
              <w:keepNext/>
              <w:keepLines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подтвер</w:t>
            </w:r>
            <w:r w:rsidR="007D3A4C">
              <w:rPr>
                <w:rFonts w:ascii="Calibri" w:hAnsi="Calibri"/>
              </w:rPr>
              <w:t>ждение</w:t>
            </w:r>
            <w:r w:rsidRPr="000E1CBE">
              <w:rPr>
                <w:rFonts w:ascii="Calibri" w:hAnsi="Calibri"/>
              </w:rPr>
              <w:t xml:space="preserve"> факт</w:t>
            </w:r>
            <w:r w:rsidR="007D3A4C">
              <w:rPr>
                <w:rFonts w:ascii="Calibri" w:hAnsi="Calibri"/>
              </w:rPr>
              <w:t>а</w:t>
            </w:r>
            <w:r w:rsidRPr="000E1CBE">
              <w:rPr>
                <w:rFonts w:ascii="Calibri" w:hAnsi="Calibri"/>
              </w:rPr>
              <w:t xml:space="preserve"> обработки моих персональных данных;</w:t>
            </w:r>
          </w:p>
          <w:p w:rsidR="005463E2" w:rsidRPr="000E1CBE" w:rsidRDefault="005463E2" w:rsidP="0003220D">
            <w:pPr>
              <w:pStyle w:val="a1"/>
              <w:keepNext/>
              <w:keepLines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правовые основания и цели обработки моих персональных данных;</w:t>
            </w:r>
          </w:p>
          <w:p w:rsidR="001E4BD5" w:rsidRPr="000E1CBE" w:rsidRDefault="001E4BD5" w:rsidP="0003220D">
            <w:pPr>
              <w:pStyle w:val="a1"/>
              <w:keepNext/>
              <w:keepLines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способы обработки персональных данных;</w:t>
            </w:r>
          </w:p>
          <w:p w:rsidR="005463E2" w:rsidRPr="000E1CBE" w:rsidRDefault="005463E2" w:rsidP="0003220D">
            <w:pPr>
              <w:pStyle w:val="a1"/>
              <w:keepNext/>
              <w:keepLines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наименование и местонахождени</w:t>
            </w:r>
            <w:r w:rsidR="007D3A4C">
              <w:rPr>
                <w:rFonts w:ascii="Calibri" w:hAnsi="Calibri"/>
              </w:rPr>
              <w:t>е</w:t>
            </w:r>
            <w:r w:rsidRPr="000E1CBE">
              <w:rPr>
                <w:rFonts w:ascii="Calibri" w:hAnsi="Calibri"/>
              </w:rPr>
              <w:t xml:space="preserve"> оператора, сведения о лицах (за исключением работников оператора), которые имеют доступ к моим персональным данным или которым могут быть раскрыты мои персональные данные на основании договора или на основании федерального закона;</w:t>
            </w:r>
          </w:p>
          <w:p w:rsidR="005463E2" w:rsidRPr="000E1CBE" w:rsidRDefault="005463E2" w:rsidP="0003220D">
            <w:pPr>
              <w:pStyle w:val="a1"/>
              <w:keepNext/>
              <w:keepLines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относящиеся ко мне обрабатываемые персональные данные, источник их получения;</w:t>
            </w:r>
          </w:p>
          <w:p w:rsidR="005463E2" w:rsidRPr="000E1CBE" w:rsidRDefault="005463E2" w:rsidP="0003220D">
            <w:pPr>
              <w:pStyle w:val="a1"/>
              <w:keepNext/>
              <w:keepLines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сроки обработки моих персональных данных, в том числе сроки их хранения;</w:t>
            </w:r>
          </w:p>
          <w:p w:rsidR="005463E2" w:rsidRPr="000E1CBE" w:rsidRDefault="005463E2" w:rsidP="0003220D">
            <w:pPr>
              <w:pStyle w:val="a1"/>
              <w:keepNext/>
              <w:keepLines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порядок осуществления мной прав, предусмотренных Федеральным законом</w:t>
            </w:r>
            <w:r w:rsidR="008D0154">
              <w:rPr>
                <w:rFonts w:ascii="Calibri" w:hAnsi="Calibri"/>
              </w:rPr>
              <w:t xml:space="preserve"> о</w:t>
            </w:r>
            <w:r w:rsidR="008D0154" w:rsidRPr="000E1CBE">
              <w:rPr>
                <w:rFonts w:ascii="Calibri" w:hAnsi="Calibri"/>
              </w:rPr>
              <w:t>т</w:t>
            </w:r>
            <w:r w:rsidR="00C1746E">
              <w:rPr>
                <w:rFonts w:ascii="Calibri" w:hAnsi="Calibri"/>
                <w:lang w:val="en-US"/>
              </w:rPr>
              <w:t> </w:t>
            </w:r>
            <w:r w:rsidR="008D0154" w:rsidRPr="000E1CBE">
              <w:rPr>
                <w:rFonts w:ascii="Calibri" w:hAnsi="Calibri"/>
              </w:rPr>
              <w:t>27.07.2006</w:t>
            </w:r>
            <w:r w:rsidR="00C1746E">
              <w:rPr>
                <w:rFonts w:ascii="Calibri" w:hAnsi="Calibri"/>
                <w:lang w:val="en-US"/>
              </w:rPr>
              <w:t> </w:t>
            </w:r>
            <w:r w:rsidR="008D0154" w:rsidRPr="000E1CBE">
              <w:rPr>
                <w:rFonts w:ascii="Calibri" w:hAnsi="Calibri"/>
              </w:rPr>
              <w:t>г. № 152-ФЗ</w:t>
            </w:r>
            <w:r w:rsidRPr="000E1CBE">
              <w:rPr>
                <w:rFonts w:ascii="Calibri" w:hAnsi="Calibri"/>
              </w:rPr>
              <w:t xml:space="preserve"> «О</w:t>
            </w:r>
            <w:r w:rsidR="00846AA4" w:rsidRPr="000E1CBE">
              <w:rPr>
                <w:rFonts w:ascii="Calibri" w:hAnsi="Calibri"/>
              </w:rPr>
              <w:t> </w:t>
            </w:r>
            <w:r w:rsidRPr="000E1CBE">
              <w:rPr>
                <w:rFonts w:ascii="Calibri" w:hAnsi="Calibri"/>
              </w:rPr>
              <w:t>персональных данных»;</w:t>
            </w:r>
          </w:p>
          <w:p w:rsidR="005463E2" w:rsidRPr="000E1CBE" w:rsidRDefault="005463E2" w:rsidP="0003220D">
            <w:pPr>
              <w:pStyle w:val="a1"/>
              <w:keepNext/>
              <w:keepLines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наименование или фамилию, имя, отчество и адрес лица, осуществляющего обработку моих персональных данных, если обработка поручена или будет поручена такому лицу</w:t>
            </w:r>
            <w:r w:rsidR="007D3A4C">
              <w:rPr>
                <w:rFonts w:ascii="Calibri" w:hAnsi="Calibri"/>
              </w:rPr>
              <w:t>;</w:t>
            </w:r>
          </w:p>
          <w:p w:rsidR="00F8348A" w:rsidRPr="000E1CBE" w:rsidRDefault="00F8348A" w:rsidP="0003220D">
            <w:pPr>
              <w:pStyle w:val="a1"/>
              <w:keepNext/>
              <w:keepLines/>
              <w:numPr>
                <w:ilvl w:val="0"/>
                <w:numId w:val="29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_____________</w:t>
            </w:r>
            <w:r w:rsidR="00F777D2" w:rsidRPr="000E1CBE">
              <w:rPr>
                <w:rFonts w:ascii="Calibri" w:hAnsi="Calibri"/>
              </w:rPr>
              <w:t>_________</w:t>
            </w:r>
            <w:r w:rsidRPr="000E1CBE">
              <w:rPr>
                <w:rFonts w:ascii="Calibri" w:hAnsi="Calibri"/>
              </w:rPr>
              <w:t>______________________________</w:t>
            </w:r>
            <w:r w:rsidR="007D3A4C">
              <w:rPr>
                <w:rFonts w:ascii="Calibri" w:hAnsi="Calibri"/>
              </w:rPr>
              <w:t>_________________________</w:t>
            </w:r>
          </w:p>
        </w:tc>
      </w:tr>
      <w:tr w:rsidR="00F8348A" w:rsidRPr="00185D04" w:rsidTr="001F36B7">
        <w:trPr>
          <w:jc w:val="center"/>
        </w:trPr>
        <w:tc>
          <w:tcPr>
            <w:tcW w:w="567" w:type="dxa"/>
          </w:tcPr>
          <w:p w:rsidR="00F8348A" w:rsidRPr="000E1CBE" w:rsidRDefault="00F8348A" w:rsidP="00F8348A">
            <w:pPr>
              <w:ind w:left="1440"/>
              <w:rPr>
                <w:rFonts w:ascii="Calibri" w:hAnsi="Calibri"/>
              </w:rPr>
            </w:pPr>
          </w:p>
        </w:tc>
        <w:tc>
          <w:tcPr>
            <w:tcW w:w="9158" w:type="dxa"/>
            <w:gridSpan w:val="8"/>
          </w:tcPr>
          <w:p w:rsidR="00F8348A" w:rsidRPr="00DD0344" w:rsidRDefault="00F8348A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</w:rPr>
            </w:pPr>
            <w:r w:rsidRPr="00DD0344">
              <w:rPr>
                <w:rFonts w:ascii="Calibri" w:hAnsi="Calibri"/>
                <w:sz w:val="16"/>
                <w:szCs w:val="22"/>
              </w:rPr>
              <w:t>(иные сведения)</w:t>
            </w:r>
          </w:p>
        </w:tc>
      </w:tr>
      <w:tr w:rsidR="00F8348A" w:rsidRPr="00185D04" w:rsidTr="001F36B7">
        <w:trPr>
          <w:jc w:val="center"/>
        </w:trPr>
        <w:tc>
          <w:tcPr>
            <w:tcW w:w="9725" w:type="dxa"/>
            <w:gridSpan w:val="9"/>
          </w:tcPr>
          <w:p w:rsidR="00F8348A" w:rsidRPr="000E1CBE" w:rsidRDefault="00F8348A" w:rsidP="00C1746E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Дан</w:t>
            </w:r>
            <w:r w:rsidR="00C1746E">
              <w:rPr>
                <w:rFonts w:ascii="Calibri" w:hAnsi="Calibri"/>
              </w:rPr>
              <w:t>ный запрос является первичным/</w:t>
            </w:r>
            <w:r w:rsidRPr="000E1CBE">
              <w:rPr>
                <w:rFonts w:ascii="Calibri" w:hAnsi="Calibri"/>
              </w:rPr>
              <w:t>повторным на основании того, что:</w:t>
            </w:r>
          </w:p>
        </w:tc>
      </w:tr>
      <w:tr w:rsidR="00F8348A" w:rsidRPr="00185D04" w:rsidTr="001F36B7">
        <w:trPr>
          <w:jc w:val="center"/>
        </w:trPr>
        <w:tc>
          <w:tcPr>
            <w:tcW w:w="9725" w:type="dxa"/>
            <w:gridSpan w:val="9"/>
            <w:tcBorders>
              <w:bottom w:val="single" w:sz="4" w:space="0" w:color="auto"/>
            </w:tcBorders>
          </w:tcPr>
          <w:p w:rsidR="00F8348A" w:rsidRPr="000E1CBE" w:rsidRDefault="00F8348A" w:rsidP="00F8348A">
            <w:pPr>
              <w:pStyle w:val="a5"/>
              <w:spacing w:before="0" w:line="240" w:lineRule="exact"/>
              <w:jc w:val="center"/>
              <w:rPr>
                <w:rFonts w:ascii="Calibri" w:hAnsi="Calibri"/>
              </w:rPr>
            </w:pPr>
          </w:p>
        </w:tc>
      </w:tr>
      <w:tr w:rsidR="00F8348A" w:rsidRPr="00185D04" w:rsidTr="001F36B7">
        <w:trPr>
          <w:jc w:val="center"/>
        </w:trPr>
        <w:tc>
          <w:tcPr>
            <w:tcW w:w="9725" w:type="dxa"/>
            <w:gridSpan w:val="9"/>
            <w:tcBorders>
              <w:top w:val="single" w:sz="4" w:space="0" w:color="auto"/>
            </w:tcBorders>
          </w:tcPr>
          <w:p w:rsidR="00F8348A" w:rsidRPr="000E1CBE" w:rsidRDefault="00F8348A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</w:rPr>
            </w:pPr>
            <w:r w:rsidRPr="00C1746E">
              <w:rPr>
                <w:rFonts w:ascii="Calibri" w:hAnsi="Calibri"/>
                <w:sz w:val="16"/>
                <w:szCs w:val="22"/>
              </w:rPr>
              <w:t>(ОБЯЗАТЕЛЬНО: указать причину направления повторного запроса)</w:t>
            </w:r>
          </w:p>
        </w:tc>
      </w:tr>
      <w:tr w:rsidR="00F8348A" w:rsidRPr="00185D04" w:rsidTr="001F36B7">
        <w:trPr>
          <w:jc w:val="center"/>
        </w:trPr>
        <w:tc>
          <w:tcPr>
            <w:tcW w:w="9725" w:type="dxa"/>
            <w:gridSpan w:val="9"/>
          </w:tcPr>
          <w:p w:rsidR="00F8348A" w:rsidRPr="000E1CBE" w:rsidRDefault="00F8348A" w:rsidP="00F8348A">
            <w:pPr>
              <w:pStyle w:val="a5"/>
              <w:spacing w:before="0" w:line="240" w:lineRule="exact"/>
              <w:jc w:val="center"/>
              <w:rPr>
                <w:rFonts w:ascii="Calibri" w:hAnsi="Calibri"/>
              </w:rPr>
            </w:pPr>
          </w:p>
        </w:tc>
      </w:tr>
      <w:tr w:rsidR="00F8348A" w:rsidRPr="00185D04" w:rsidTr="001F36B7">
        <w:trPr>
          <w:jc w:val="center"/>
        </w:trPr>
        <w:tc>
          <w:tcPr>
            <w:tcW w:w="9725" w:type="dxa"/>
            <w:gridSpan w:val="9"/>
            <w:tcBorders>
              <w:top w:val="single" w:sz="4" w:space="0" w:color="auto"/>
            </w:tcBorders>
          </w:tcPr>
          <w:p w:rsidR="00F8348A" w:rsidRPr="000E1CBE" w:rsidRDefault="00F8348A" w:rsidP="00F8348A">
            <w:pPr>
              <w:pStyle w:val="a5"/>
              <w:rPr>
                <w:rFonts w:ascii="Calibri" w:hAnsi="Calibri"/>
              </w:rPr>
            </w:pPr>
          </w:p>
        </w:tc>
      </w:tr>
      <w:tr w:rsidR="00F8348A" w:rsidRPr="00185D04" w:rsidTr="001F36B7">
        <w:trPr>
          <w:jc w:val="center"/>
        </w:trPr>
        <w:tc>
          <w:tcPr>
            <w:tcW w:w="9725" w:type="dxa"/>
            <w:gridSpan w:val="9"/>
            <w:tcBorders>
              <w:bottom w:val="single" w:sz="4" w:space="0" w:color="auto"/>
            </w:tcBorders>
          </w:tcPr>
          <w:p w:rsidR="00F8348A" w:rsidRDefault="00323D76" w:rsidP="00323D76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Указанные сведения прошу предоставить по адресу: </w:t>
            </w:r>
          </w:p>
          <w:p w:rsidR="00323D76" w:rsidRPr="000E1CBE" w:rsidRDefault="00323D76" w:rsidP="00F8348A">
            <w:pPr>
              <w:pStyle w:val="a5"/>
              <w:rPr>
                <w:rFonts w:ascii="Calibri" w:hAnsi="Calibri"/>
              </w:rPr>
            </w:pPr>
          </w:p>
        </w:tc>
      </w:tr>
      <w:tr w:rsidR="00F8348A" w:rsidRPr="00185D04" w:rsidTr="001F36B7">
        <w:trPr>
          <w:jc w:val="center"/>
        </w:trPr>
        <w:tc>
          <w:tcPr>
            <w:tcW w:w="972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8348A" w:rsidRPr="000E1CBE" w:rsidRDefault="00F8348A" w:rsidP="00F8348A">
            <w:pPr>
              <w:pStyle w:val="a5"/>
              <w:rPr>
                <w:rFonts w:ascii="Calibri" w:hAnsi="Calibri"/>
              </w:rPr>
            </w:pPr>
          </w:p>
        </w:tc>
      </w:tr>
      <w:tr w:rsidR="00F8348A" w:rsidRPr="00185D04" w:rsidTr="001F36B7">
        <w:trPr>
          <w:trHeight w:val="1016"/>
          <w:jc w:val="center"/>
        </w:trPr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348A" w:rsidRPr="000E1CBE" w:rsidRDefault="00F8348A" w:rsidP="00C1746E">
            <w:pPr>
              <w:pStyle w:val="a5"/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</w:tcPr>
          <w:p w:rsidR="00F8348A" w:rsidRPr="000E1CBE" w:rsidRDefault="00F8348A" w:rsidP="00F8348A">
            <w:pPr>
              <w:pStyle w:val="a5"/>
              <w:rPr>
                <w:rFonts w:ascii="Calibri" w:hAnsi="Calibri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348A" w:rsidRPr="000E1CBE" w:rsidRDefault="00F8348A" w:rsidP="00F8348A">
            <w:pPr>
              <w:pStyle w:val="a5"/>
              <w:rPr>
                <w:rFonts w:ascii="Calibri" w:hAnsi="Calibri"/>
              </w:rPr>
            </w:pPr>
          </w:p>
        </w:tc>
      </w:tr>
      <w:tr w:rsidR="00F8348A" w:rsidRPr="00185D04" w:rsidTr="001F36B7">
        <w:trPr>
          <w:jc w:val="center"/>
        </w:trPr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F8348A" w:rsidRPr="000E1CBE" w:rsidRDefault="00F8348A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</w:rPr>
            </w:pPr>
            <w:r w:rsidRPr="00C1746E">
              <w:rPr>
                <w:rFonts w:ascii="Calibri" w:hAnsi="Calibri"/>
                <w:sz w:val="16"/>
                <w:szCs w:val="22"/>
              </w:rPr>
              <w:t>(дата)</w:t>
            </w:r>
          </w:p>
        </w:tc>
        <w:tc>
          <w:tcPr>
            <w:tcW w:w="4111" w:type="dxa"/>
            <w:gridSpan w:val="4"/>
          </w:tcPr>
          <w:p w:rsidR="00F8348A" w:rsidRPr="000E1CBE" w:rsidRDefault="00F8348A" w:rsidP="00F8348A">
            <w:pPr>
              <w:pStyle w:val="a5"/>
              <w:rPr>
                <w:rFonts w:ascii="Calibri" w:hAnsi="Calibri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</w:tcBorders>
          </w:tcPr>
          <w:p w:rsidR="00F8348A" w:rsidRPr="000E1CBE" w:rsidRDefault="00F8348A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</w:rPr>
            </w:pPr>
            <w:r w:rsidRPr="00C1746E">
              <w:rPr>
                <w:rFonts w:ascii="Calibri" w:hAnsi="Calibri"/>
                <w:sz w:val="16"/>
                <w:szCs w:val="22"/>
              </w:rPr>
              <w:t>(подпись)</w:t>
            </w:r>
          </w:p>
        </w:tc>
      </w:tr>
      <w:tr w:rsidR="00F8348A" w:rsidRPr="00185D04" w:rsidTr="001F36B7">
        <w:trPr>
          <w:jc w:val="center"/>
        </w:trPr>
        <w:tc>
          <w:tcPr>
            <w:tcW w:w="2977" w:type="dxa"/>
            <w:gridSpan w:val="3"/>
          </w:tcPr>
          <w:p w:rsidR="00F8348A" w:rsidRPr="000E1CBE" w:rsidRDefault="00F8348A" w:rsidP="00F8348A">
            <w:pPr>
              <w:pStyle w:val="a5"/>
              <w:rPr>
                <w:rFonts w:ascii="Calibri" w:hAnsi="Calibri"/>
              </w:rPr>
            </w:pPr>
          </w:p>
        </w:tc>
        <w:tc>
          <w:tcPr>
            <w:tcW w:w="4111" w:type="dxa"/>
            <w:gridSpan w:val="4"/>
          </w:tcPr>
          <w:p w:rsidR="00F8348A" w:rsidRPr="000E1CBE" w:rsidRDefault="00F8348A" w:rsidP="00F8348A">
            <w:pPr>
              <w:pStyle w:val="a5"/>
              <w:rPr>
                <w:rFonts w:ascii="Calibri" w:hAnsi="Calibri"/>
              </w:rPr>
            </w:pPr>
          </w:p>
        </w:tc>
        <w:tc>
          <w:tcPr>
            <w:tcW w:w="2637" w:type="dxa"/>
            <w:gridSpan w:val="2"/>
            <w:tcBorders>
              <w:left w:val="nil"/>
            </w:tcBorders>
          </w:tcPr>
          <w:p w:rsidR="00F8348A" w:rsidRPr="000E1CBE" w:rsidRDefault="00F8348A" w:rsidP="00F8348A">
            <w:pPr>
              <w:pStyle w:val="a5"/>
              <w:rPr>
                <w:rFonts w:ascii="Calibri" w:hAnsi="Calibri"/>
              </w:rPr>
            </w:pPr>
          </w:p>
        </w:tc>
      </w:tr>
    </w:tbl>
    <w:bookmarkEnd w:id="0"/>
    <w:bookmarkEnd w:id="1"/>
    <w:bookmarkEnd w:id="2"/>
    <w:bookmarkEnd w:id="3"/>
    <w:p w:rsidR="007E50F2" w:rsidRPr="000E1CBE" w:rsidRDefault="006D12F4" w:rsidP="006D12F4">
      <w:pPr>
        <w:pStyle w:val="22"/>
        <w:numPr>
          <w:ilvl w:val="0"/>
          <w:numId w:val="0"/>
        </w:numPr>
      </w:pPr>
      <w:r w:rsidRPr="000E1CBE">
        <w:t xml:space="preserve"> </w:t>
      </w:r>
    </w:p>
    <w:sectPr w:rsidR="007E50F2" w:rsidRPr="000E1CBE" w:rsidSect="00F85C28">
      <w:headerReference w:type="default" r:id="rId15"/>
      <w:headerReference w:type="first" r:id="rId16"/>
      <w:pgSz w:w="11906" w:h="16838" w:code="9"/>
      <w:pgMar w:top="1304" w:right="1134" w:bottom="1134" w:left="1134" w:header="45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66D" w:rsidRDefault="00E5166D">
      <w:r>
        <w:separator/>
      </w:r>
    </w:p>
    <w:p w:rsidR="00E5166D" w:rsidRDefault="00E5166D"/>
    <w:p w:rsidR="00E5166D" w:rsidRDefault="00E5166D"/>
  </w:endnote>
  <w:endnote w:type="continuationSeparator" w:id="0">
    <w:p w:rsidR="00E5166D" w:rsidRDefault="00E5166D">
      <w:r>
        <w:continuationSeparator/>
      </w:r>
    </w:p>
    <w:p w:rsidR="00E5166D" w:rsidRDefault="00E5166D"/>
    <w:p w:rsidR="00E5166D" w:rsidRDefault="00E5166D"/>
  </w:endnote>
  <w:endnote w:type="continuationNotice" w:id="1">
    <w:p w:rsidR="00E5166D" w:rsidRDefault="00E516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66D" w:rsidRDefault="00E5166D">
      <w:r>
        <w:separator/>
      </w:r>
    </w:p>
  </w:footnote>
  <w:footnote w:type="continuationSeparator" w:id="0">
    <w:p w:rsidR="00E5166D" w:rsidRDefault="00E5166D">
      <w:r>
        <w:continuationSeparator/>
      </w:r>
    </w:p>
  </w:footnote>
  <w:footnote w:type="continuationNotice" w:id="1">
    <w:p w:rsidR="00E5166D" w:rsidRDefault="00E5166D"/>
  </w:footnote>
  <w:footnote w:id="2">
    <w:p w:rsidR="005026F8" w:rsidRPr="003043E2" w:rsidRDefault="005026F8" w:rsidP="005463E2">
      <w:pPr>
        <w:pStyle w:val="affb"/>
        <w:rPr>
          <w:rFonts w:ascii="Calibri" w:hAnsi="Calibri"/>
          <w:sz w:val="20"/>
        </w:rPr>
      </w:pPr>
      <w:r w:rsidRPr="003043E2">
        <w:rPr>
          <w:rStyle w:val="afff1"/>
          <w:rFonts w:ascii="Calibri" w:hAnsi="Calibri"/>
          <w:sz w:val="20"/>
        </w:rPr>
        <w:sym w:font="Symbol" w:char="F02A"/>
      </w:r>
      <w:r w:rsidRPr="003043E2">
        <w:rPr>
          <w:rFonts w:ascii="Calibri" w:hAnsi="Calibri"/>
          <w:sz w:val="20"/>
        </w:rPr>
        <w:t>отметить нужные пункты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C28" w:rsidRDefault="00F85C28" w:rsidP="00F85C28">
    <w:pPr>
      <w:pStyle w:val="aff7"/>
      <w:jc w:val="center"/>
    </w:pPr>
    <w:r w:rsidRPr="00F85C28">
      <w:t>Рекомендуемая форма</w:t>
    </w:r>
  </w:p>
  <w:p w:rsidR="00F85C28" w:rsidRDefault="00F85C28" w:rsidP="00F85C28">
    <w:pPr>
      <w:pStyle w:val="aff7"/>
      <w:jc w:val="center"/>
    </w:pPr>
    <w:r w:rsidRPr="00F85C28">
      <w:t xml:space="preserve">запроса на предоставление информации об обработке </w:t>
    </w:r>
    <w:r>
      <w:t>персональных данных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C28" w:rsidRDefault="00F85C28" w:rsidP="00F85C28">
    <w:pPr>
      <w:pStyle w:val="aff7"/>
      <w:jc w:val="center"/>
    </w:pPr>
    <w:r w:rsidRPr="00F85C28">
      <w:t>Рекомендуемая форма</w:t>
    </w:r>
  </w:p>
  <w:p w:rsidR="00F85C28" w:rsidRDefault="00F85C28" w:rsidP="00F85C28">
    <w:pPr>
      <w:pStyle w:val="aff7"/>
      <w:jc w:val="center"/>
    </w:pPr>
    <w:r w:rsidRPr="00F85C28">
      <w:t xml:space="preserve">запроса на предоставление информации об обработке </w:t>
    </w:r>
    <w:r>
      <w:t>персональных данных</w:t>
    </w:r>
  </w:p>
  <w:p w:rsidR="00F85C28" w:rsidRDefault="00F85C28">
    <w:pPr>
      <w:pStyle w:val="af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67E2"/>
    <w:multiLevelType w:val="hybridMultilevel"/>
    <w:tmpl w:val="780E344A"/>
    <w:lvl w:ilvl="0" w:tplc="477A83A6">
      <w:start w:val="1"/>
      <w:numFmt w:val="bullet"/>
      <w:pStyle w:val="1"/>
      <w:lvlText w:val=""/>
      <w:lvlJc w:val="left"/>
      <w:pPr>
        <w:tabs>
          <w:tab w:val="num" w:pos="397"/>
        </w:tabs>
        <w:ind w:left="397" w:hanging="113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0DB2"/>
    <w:multiLevelType w:val="multilevel"/>
    <w:tmpl w:val="066A8C7A"/>
    <w:lvl w:ilvl="0">
      <w:start w:val="1"/>
      <w:numFmt w:val="decimal"/>
      <w:pStyle w:val="a"/>
      <w:suff w:val="nothing"/>
      <w:lvlText w:val="%1"/>
      <w:lvlJc w:val="center"/>
      <w:pPr>
        <w:ind w:left="0" w:firstLine="0"/>
      </w:pPr>
      <w:rPr>
        <w:rFonts w:ascii="Calibri" w:hAnsi="Calibri" w:cs="Calibri" w:hint="default"/>
        <w:b w:val="0"/>
        <w:i w:val="0"/>
        <w:spacing w:val="0"/>
        <w:w w:val="100"/>
        <w:sz w:val="22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4A7069"/>
    <w:multiLevelType w:val="hybridMultilevel"/>
    <w:tmpl w:val="BEFA0C7C"/>
    <w:lvl w:ilvl="0" w:tplc="569AB6D8">
      <w:start w:val="1"/>
      <w:numFmt w:val="bullet"/>
      <w:pStyle w:val="10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456A3"/>
    <w:multiLevelType w:val="multilevel"/>
    <w:tmpl w:val="2BC80B6C"/>
    <w:lvl w:ilvl="0">
      <w:start w:val="1"/>
      <w:numFmt w:val="decimal"/>
      <w:pStyle w:val="11"/>
      <w:suff w:val="nothing"/>
      <w:lvlText w:val="%1.  "/>
      <w:lvlJc w:val="left"/>
      <w:pPr>
        <w:ind w:left="0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effect w:val="none"/>
        <w:vertAlign w:val="baseline"/>
      </w:rPr>
    </w:lvl>
    <w:lvl w:ilvl="1">
      <w:start w:val="1"/>
      <w:numFmt w:val="decimal"/>
      <w:pStyle w:val="2"/>
      <w:suff w:val="nothing"/>
      <w:lvlText w:val="%1.%2.  "/>
      <w:lvlJc w:val="left"/>
      <w:pPr>
        <w:ind w:left="0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vertAlign w:val="baseline"/>
      </w:rPr>
    </w:lvl>
    <w:lvl w:ilvl="2">
      <w:start w:val="1"/>
      <w:numFmt w:val="decimal"/>
      <w:pStyle w:val="3"/>
      <w:suff w:val="nothing"/>
      <w:lvlText w:val="%1.%2.%3.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12"/>
      <w:suff w:val="nothing"/>
      <w:lvlText w:val="%1.%4.  "/>
      <w:lvlJc w:val="left"/>
      <w:pPr>
        <w:ind w:left="1106" w:firstLine="595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2"/>
        <w:szCs w:val="22"/>
        <w:vertAlign w:val="baseline"/>
      </w:rPr>
    </w:lvl>
    <w:lvl w:ilvl="4">
      <w:start w:val="1"/>
      <w:numFmt w:val="decimal"/>
      <w:pStyle w:val="13"/>
      <w:suff w:val="nothing"/>
      <w:lvlText w:val="%1.%4.%5.  "/>
      <w:lvlJc w:val="left"/>
      <w:pPr>
        <w:ind w:left="0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8"/>
      </w:rPr>
    </w:lvl>
    <w:lvl w:ilvl="5">
      <w:start w:val="1"/>
      <w:numFmt w:val="decimal"/>
      <w:lvlRestart w:val="2"/>
      <w:pStyle w:val="20"/>
      <w:suff w:val="nothing"/>
      <w:lvlText w:val="%1.%2.%6.  "/>
      <w:lvlJc w:val="left"/>
      <w:pPr>
        <w:ind w:left="1815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2"/>
      </w:rPr>
    </w:lvl>
    <w:lvl w:ilvl="6">
      <w:start w:val="1"/>
      <w:numFmt w:val="decimal"/>
      <w:pStyle w:val="21"/>
      <w:suff w:val="nothing"/>
      <w:lvlText w:val="%1.%2.%6.%7.  "/>
      <w:lvlJc w:val="left"/>
      <w:pPr>
        <w:ind w:left="0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8"/>
      </w:rPr>
    </w:lvl>
    <w:lvl w:ilvl="7">
      <w:start w:val="1"/>
      <w:numFmt w:val="decimal"/>
      <w:lvlRestart w:val="3"/>
      <w:pStyle w:val="30"/>
      <w:suff w:val="nothing"/>
      <w:lvlText w:val="%1.%2.%3.%8.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.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4" w15:restartNumberingAfterBreak="0">
    <w:nsid w:val="063C6DD4"/>
    <w:multiLevelType w:val="hybridMultilevel"/>
    <w:tmpl w:val="E166802C"/>
    <w:lvl w:ilvl="0" w:tplc="D36EB116">
      <w:start w:val="1"/>
      <w:numFmt w:val="decimal"/>
      <w:lvlText w:val="ПРИЛОЖЕНИЕ %1"/>
      <w:lvlJc w:val="left"/>
      <w:pPr>
        <w:ind w:left="720" w:hanging="360"/>
      </w:pPr>
      <w:rPr>
        <w:rFonts w:hint="default"/>
      </w:rPr>
    </w:lvl>
    <w:lvl w:ilvl="1" w:tplc="BC020866" w:tentative="1">
      <w:start w:val="1"/>
      <w:numFmt w:val="lowerLetter"/>
      <w:pStyle w:val="2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E1BBE"/>
    <w:multiLevelType w:val="hybridMultilevel"/>
    <w:tmpl w:val="6F8491EE"/>
    <w:lvl w:ilvl="0" w:tplc="86C25C76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65E33"/>
    <w:multiLevelType w:val="hybridMultilevel"/>
    <w:tmpl w:val="CB4A89A6"/>
    <w:lvl w:ilvl="0" w:tplc="C406AC02">
      <w:start w:val="1"/>
      <w:numFmt w:val="bullet"/>
      <w:pStyle w:val="a1"/>
      <w:lvlText w:val="―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7E523C3"/>
    <w:multiLevelType w:val="hybridMultilevel"/>
    <w:tmpl w:val="A01CBDB2"/>
    <w:lvl w:ilvl="0" w:tplc="7D604D6C">
      <w:start w:val="1"/>
      <w:numFmt w:val="bullet"/>
      <w:pStyle w:val="a2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212F4"/>
    <w:multiLevelType w:val="hybridMultilevel"/>
    <w:tmpl w:val="7F821D84"/>
    <w:lvl w:ilvl="0" w:tplc="7B644A64">
      <w:start w:val="1"/>
      <w:numFmt w:val="bullet"/>
      <w:pStyle w:val="a3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A5EAF"/>
    <w:multiLevelType w:val="multilevel"/>
    <w:tmpl w:val="E2102578"/>
    <w:lvl w:ilvl="0">
      <w:start w:val="1"/>
      <w:numFmt w:val="decimal"/>
      <w:pStyle w:val="14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AD039D"/>
    <w:multiLevelType w:val="multilevel"/>
    <w:tmpl w:val="056A159A"/>
    <w:lvl w:ilvl="0">
      <w:start w:val="1"/>
      <w:numFmt w:val="bullet"/>
      <w:pStyle w:val="a4"/>
      <w:suff w:val="nothing"/>
      <w:lvlText w:val=" "/>
      <w:lvlJc w:val="left"/>
      <w:pPr>
        <w:ind w:left="1417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66861"/>
    <w:multiLevelType w:val="multilevel"/>
    <w:tmpl w:val="D8C80CCC"/>
    <w:lvl w:ilvl="0">
      <w:start w:val="1"/>
      <w:numFmt w:val="none"/>
      <w:pStyle w:val="a5"/>
      <w:suff w:val="nothing"/>
      <w:lvlText w:val=""/>
      <w:lvlJc w:val="left"/>
      <w:pPr>
        <w:ind w:left="992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817ED"/>
    <w:multiLevelType w:val="multilevel"/>
    <w:tmpl w:val="F3FEDF9A"/>
    <w:lvl w:ilvl="0">
      <w:start w:val="1"/>
      <w:numFmt w:val="none"/>
      <w:pStyle w:val="15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pStyle w:val="15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2"/>
        </w:tabs>
        <w:ind w:left="1247" w:hanging="34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4" w15:restartNumberingAfterBreak="0">
    <w:nsid w:val="351944C7"/>
    <w:multiLevelType w:val="hybridMultilevel"/>
    <w:tmpl w:val="25EAD0D8"/>
    <w:lvl w:ilvl="0" w:tplc="CBE48C12">
      <w:start w:val="1"/>
      <w:numFmt w:val="bullet"/>
      <w:pStyle w:val="a6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260EA"/>
    <w:multiLevelType w:val="hybridMultilevel"/>
    <w:tmpl w:val="878A5E04"/>
    <w:lvl w:ilvl="0" w:tplc="04190003">
      <w:start w:val="1"/>
      <w:numFmt w:val="bullet"/>
      <w:lvlText w:val=""/>
      <w:lvlJc w:val="left"/>
      <w:pPr>
        <w:tabs>
          <w:tab w:val="num" w:pos="340"/>
        </w:tabs>
        <w:ind w:left="0" w:firstLine="0"/>
      </w:pPr>
      <w:rPr>
        <w:rFonts w:ascii="Wingdings" w:hAnsi="Wingdings" w:hint="default"/>
        <w:b w:val="0"/>
        <w:i w:val="0"/>
        <w:color w:val="auto"/>
        <w:spacing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37D61"/>
    <w:multiLevelType w:val="multilevel"/>
    <w:tmpl w:val="544EBE6C"/>
    <w:lvl w:ilvl="0">
      <w:start w:val="1"/>
      <w:numFmt w:val="decimal"/>
      <w:pStyle w:val="23"/>
      <w:lvlText w:val="%1."/>
      <w:lvlJc w:val="left"/>
      <w:pPr>
        <w:tabs>
          <w:tab w:val="num" w:pos="295"/>
        </w:tabs>
        <w:ind w:left="295" w:hanging="114"/>
      </w:pPr>
      <w:rPr>
        <w:rFonts w:hint="default"/>
      </w:rPr>
    </w:lvl>
    <w:lvl w:ilvl="1">
      <w:start w:val="1"/>
      <w:numFmt w:val="bullet"/>
      <w:lvlRestart w:val="0"/>
      <w:pStyle w:val="16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2">
      <w:start w:val="1"/>
      <w:numFmt w:val="bullet"/>
      <w:pStyle w:val="a7"/>
      <w:lvlText w:val=""/>
      <w:lvlJc w:val="left"/>
      <w:pPr>
        <w:tabs>
          <w:tab w:val="num" w:pos="96"/>
        </w:tabs>
        <w:ind w:left="96" w:firstLine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341"/>
        </w:tabs>
        <w:ind w:left="19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1"/>
        </w:tabs>
        <w:ind w:left="24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1"/>
        </w:tabs>
        <w:ind w:left="29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1"/>
        </w:tabs>
        <w:ind w:left="34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1"/>
        </w:tabs>
        <w:ind w:left="39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21"/>
        </w:tabs>
        <w:ind w:left="4501" w:hanging="1440"/>
      </w:pPr>
      <w:rPr>
        <w:rFonts w:hint="default"/>
      </w:rPr>
    </w:lvl>
  </w:abstractNum>
  <w:abstractNum w:abstractNumId="17" w15:restartNumberingAfterBreak="0">
    <w:nsid w:val="3A26117B"/>
    <w:multiLevelType w:val="hybridMultilevel"/>
    <w:tmpl w:val="11AAE886"/>
    <w:lvl w:ilvl="0" w:tplc="DF94EB22">
      <w:start w:val="1"/>
      <w:numFmt w:val="decimal"/>
      <w:pStyle w:val="24"/>
      <w:lvlText w:val="%1."/>
      <w:lvlJc w:val="left"/>
      <w:pPr>
        <w:tabs>
          <w:tab w:val="num" w:pos="113"/>
        </w:tabs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DF2C07"/>
    <w:multiLevelType w:val="multilevel"/>
    <w:tmpl w:val="7230FBD6"/>
    <w:lvl w:ilvl="0">
      <w:start w:val="1"/>
      <w:numFmt w:val="russianUpper"/>
      <w:pStyle w:val="17"/>
      <w:suff w:val="nothing"/>
      <w:lvlText w:val="Приложение %1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2"/>
        <w:w w:val="100"/>
        <w:sz w:val="36"/>
        <w:szCs w:val="36"/>
        <w:vertAlign w:val="baseline"/>
      </w:rPr>
    </w:lvl>
    <w:lvl w:ilvl="1">
      <w:start w:val="1"/>
      <w:numFmt w:val="decimal"/>
      <w:pStyle w:val="18"/>
      <w:suff w:val="nothing"/>
      <w:lvlText w:val="%1.%2  "/>
      <w:lvlJc w:val="left"/>
      <w:pPr>
        <w:ind w:left="-453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vertAlign w:val="baseline"/>
      </w:rPr>
    </w:lvl>
    <w:lvl w:ilvl="2">
      <w:start w:val="1"/>
      <w:numFmt w:val="decimal"/>
      <w:pStyle w:val="110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a8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pStyle w:val="a9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Restart w:val="2"/>
      <w:pStyle w:val="19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6">
      <w:start w:val="1"/>
      <w:numFmt w:val="decimal"/>
      <w:lvlRestart w:val="0"/>
      <w:pStyle w:val="1a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7">
      <w:start w:val="1"/>
      <w:numFmt w:val="decimal"/>
      <w:lvlRestart w:val="3"/>
      <w:pStyle w:val="111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8">
      <w:start w:val="1"/>
      <w:numFmt w:val="decimal"/>
      <w:pStyle w:val="112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19" w15:restartNumberingAfterBreak="0">
    <w:nsid w:val="3FE56FFA"/>
    <w:multiLevelType w:val="hybridMultilevel"/>
    <w:tmpl w:val="1DDCC0FA"/>
    <w:lvl w:ilvl="0" w:tplc="99B8D484">
      <w:start w:val="1"/>
      <w:numFmt w:val="bullet"/>
      <w:pStyle w:val="aa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D5C8E"/>
    <w:multiLevelType w:val="hybridMultilevel"/>
    <w:tmpl w:val="23DE6F84"/>
    <w:lvl w:ilvl="0" w:tplc="F63601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A2D4E"/>
    <w:multiLevelType w:val="hybridMultilevel"/>
    <w:tmpl w:val="C8E691F6"/>
    <w:lvl w:ilvl="0" w:tplc="E7044524">
      <w:start w:val="1"/>
      <w:numFmt w:val="bullet"/>
      <w:pStyle w:val="ab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E455D"/>
    <w:multiLevelType w:val="hybridMultilevel"/>
    <w:tmpl w:val="506CABD8"/>
    <w:lvl w:ilvl="0" w:tplc="E1C00F4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1A73513"/>
    <w:multiLevelType w:val="multilevel"/>
    <w:tmpl w:val="7D767AB4"/>
    <w:lvl w:ilvl="0">
      <w:start w:val="1"/>
      <w:numFmt w:val="decimal"/>
      <w:pStyle w:val="25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Restart w:val="0"/>
      <w:pStyle w:val="1b"/>
      <w:lvlText w:val=""/>
      <w:lvlJc w:val="left"/>
      <w:pPr>
        <w:tabs>
          <w:tab w:val="num" w:pos="176"/>
        </w:tabs>
        <w:ind w:left="595" w:firstLine="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02"/>
        </w:tabs>
        <w:ind w:left="902" w:firstLine="0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859157E"/>
    <w:multiLevelType w:val="hybridMultilevel"/>
    <w:tmpl w:val="87565212"/>
    <w:lvl w:ilvl="0" w:tplc="68DC30B4">
      <w:start w:val="1"/>
      <w:numFmt w:val="bullet"/>
      <w:pStyle w:val="ac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07759"/>
    <w:multiLevelType w:val="hybridMultilevel"/>
    <w:tmpl w:val="D152B6F4"/>
    <w:lvl w:ilvl="0" w:tplc="41ACD02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63511"/>
    <w:multiLevelType w:val="hybridMultilevel"/>
    <w:tmpl w:val="7036386E"/>
    <w:lvl w:ilvl="0" w:tplc="F8047B08">
      <w:start w:val="1"/>
      <w:numFmt w:val="bullet"/>
      <w:pStyle w:val="ad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704FB"/>
    <w:multiLevelType w:val="hybridMultilevel"/>
    <w:tmpl w:val="D0863BDA"/>
    <w:lvl w:ilvl="0" w:tplc="7AE645AC">
      <w:start w:val="1"/>
      <w:numFmt w:val="bullet"/>
      <w:pStyle w:val="ae"/>
      <w:lvlText w:val=""/>
      <w:lvlJc w:val="left"/>
      <w:pPr>
        <w:tabs>
          <w:tab w:val="num" w:pos="0"/>
        </w:tabs>
        <w:ind w:left="0" w:firstLine="17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A2124"/>
    <w:multiLevelType w:val="hybridMultilevel"/>
    <w:tmpl w:val="F014E014"/>
    <w:lvl w:ilvl="0" w:tplc="031CB3E4">
      <w:start w:val="1"/>
      <w:numFmt w:val="bullet"/>
      <w:pStyle w:val="af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E6A65"/>
    <w:multiLevelType w:val="hybridMultilevel"/>
    <w:tmpl w:val="5E321FFC"/>
    <w:lvl w:ilvl="0" w:tplc="01CA0398">
      <w:start w:val="1"/>
      <w:numFmt w:val="bullet"/>
      <w:pStyle w:val="af0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33B8C"/>
    <w:multiLevelType w:val="multilevel"/>
    <w:tmpl w:val="5B9CF7E6"/>
    <w:lvl w:ilvl="0">
      <w:start w:val="1"/>
      <w:numFmt w:val="decimal"/>
      <w:pStyle w:val="0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c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6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7"/>
        </w:tabs>
        <w:ind w:left="2157" w:hanging="1800"/>
      </w:pPr>
      <w:rPr>
        <w:rFonts w:hint="default"/>
      </w:rPr>
    </w:lvl>
  </w:abstractNum>
  <w:abstractNum w:abstractNumId="31" w15:restartNumberingAfterBreak="0">
    <w:nsid w:val="6A16210C"/>
    <w:multiLevelType w:val="hybridMultilevel"/>
    <w:tmpl w:val="A9DE5BB6"/>
    <w:lvl w:ilvl="0" w:tplc="AAD41608">
      <w:start w:val="1"/>
      <w:numFmt w:val="bullet"/>
      <w:pStyle w:val="1d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E4DE1"/>
    <w:multiLevelType w:val="hybridMultilevel"/>
    <w:tmpl w:val="E1DEA03E"/>
    <w:lvl w:ilvl="0" w:tplc="D6109E64">
      <w:start w:val="1"/>
      <w:numFmt w:val="bullet"/>
      <w:pStyle w:val="af1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F2C49"/>
    <w:multiLevelType w:val="hybridMultilevel"/>
    <w:tmpl w:val="CEF2A2F0"/>
    <w:lvl w:ilvl="0" w:tplc="2EC6C2DA">
      <w:start w:val="1"/>
      <w:numFmt w:val="bullet"/>
      <w:pStyle w:val="af2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3"/>
  </w:num>
  <w:num w:numId="4">
    <w:abstractNumId w:val="27"/>
  </w:num>
  <w:num w:numId="5">
    <w:abstractNumId w:val="0"/>
  </w:num>
  <w:num w:numId="6">
    <w:abstractNumId w:val="30"/>
  </w:num>
  <w:num w:numId="7">
    <w:abstractNumId w:val="17"/>
  </w:num>
  <w:num w:numId="8">
    <w:abstractNumId w:val="16"/>
  </w:num>
  <w:num w:numId="9">
    <w:abstractNumId w:val="18"/>
  </w:num>
  <w:num w:numId="10">
    <w:abstractNumId w:val="11"/>
  </w:num>
  <w:num w:numId="11">
    <w:abstractNumId w:val="12"/>
  </w:num>
  <w:num w:numId="12">
    <w:abstractNumId w:val="28"/>
  </w:num>
  <w:num w:numId="13">
    <w:abstractNumId w:val="33"/>
  </w:num>
  <w:num w:numId="14">
    <w:abstractNumId w:val="5"/>
  </w:num>
  <w:num w:numId="15">
    <w:abstractNumId w:val="7"/>
  </w:num>
  <w:num w:numId="16">
    <w:abstractNumId w:val="32"/>
  </w:num>
  <w:num w:numId="17">
    <w:abstractNumId w:val="2"/>
  </w:num>
  <w:num w:numId="18">
    <w:abstractNumId w:val="31"/>
  </w:num>
  <w:num w:numId="19">
    <w:abstractNumId w:val="29"/>
  </w:num>
  <w:num w:numId="20">
    <w:abstractNumId w:val="14"/>
  </w:num>
  <w:num w:numId="21">
    <w:abstractNumId w:val="24"/>
  </w:num>
  <w:num w:numId="22">
    <w:abstractNumId w:val="3"/>
  </w:num>
  <w:num w:numId="23">
    <w:abstractNumId w:val="8"/>
  </w:num>
  <w:num w:numId="24">
    <w:abstractNumId w:val="9"/>
  </w:num>
  <w:num w:numId="25">
    <w:abstractNumId w:val="21"/>
  </w:num>
  <w:num w:numId="26">
    <w:abstractNumId w:val="19"/>
  </w:num>
  <w:num w:numId="27">
    <w:abstractNumId w:val="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6"/>
  </w:num>
  <w:num w:numId="34">
    <w:abstractNumId w:val="26"/>
    <w:lvlOverride w:ilvl="0">
      <w:startOverride w:val="1"/>
    </w:lvlOverride>
  </w:num>
  <w:num w:numId="35">
    <w:abstractNumId w:val="4"/>
  </w:num>
  <w:num w:numId="36">
    <w:abstractNumId w:val="4"/>
    <w:lvlOverride w:ilvl="0">
      <w:lvl w:ilvl="0" w:tplc="D36EB116">
        <w:start w:val="1"/>
        <w:numFmt w:val="decimal"/>
        <w:lvlText w:val="ПРИЛОЖЕНИЕ 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BC020866">
        <w:start w:val="1"/>
        <w:numFmt w:val="decimal"/>
        <w:pStyle w:val="22"/>
        <w:suff w:val="nothing"/>
        <w:lvlText w:val="%1.%2. "/>
        <w:lvlJc w:val="left"/>
        <w:pPr>
          <w:ind w:left="0" w:firstLine="0"/>
        </w:pPr>
        <w:rPr>
          <w:rFonts w:ascii="Calibri" w:hAnsi="Calibri" w:hint="default"/>
          <w:b/>
          <w:i w:val="0"/>
          <w:sz w:val="22"/>
          <w:vertAlign w:val="baseline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20"/>
  </w:num>
  <w:num w:numId="40">
    <w:abstractNumId w:val="3"/>
  </w:num>
  <w:num w:numId="41">
    <w:abstractNumId w:val="3"/>
  </w:num>
  <w:num w:numId="42">
    <w:abstractNumId w:val="3"/>
  </w:num>
  <w:num w:numId="43">
    <w:abstractNumId w:val="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0"/>
  <w:hyphenationZone w:val="140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4d4d4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B8"/>
    <w:rsid w:val="00000169"/>
    <w:rsid w:val="000010D9"/>
    <w:rsid w:val="00003E13"/>
    <w:rsid w:val="000069E2"/>
    <w:rsid w:val="00006A3C"/>
    <w:rsid w:val="00006C93"/>
    <w:rsid w:val="00010622"/>
    <w:rsid w:val="0001113F"/>
    <w:rsid w:val="00011BBC"/>
    <w:rsid w:val="000124A2"/>
    <w:rsid w:val="00012603"/>
    <w:rsid w:val="00013802"/>
    <w:rsid w:val="00013A48"/>
    <w:rsid w:val="000158CF"/>
    <w:rsid w:val="00015A5E"/>
    <w:rsid w:val="000171E2"/>
    <w:rsid w:val="00021544"/>
    <w:rsid w:val="000245CD"/>
    <w:rsid w:val="0002492D"/>
    <w:rsid w:val="00026E75"/>
    <w:rsid w:val="00026F07"/>
    <w:rsid w:val="000308DA"/>
    <w:rsid w:val="00031BDE"/>
    <w:rsid w:val="0003220D"/>
    <w:rsid w:val="0003351D"/>
    <w:rsid w:val="000335B8"/>
    <w:rsid w:val="00034464"/>
    <w:rsid w:val="00036805"/>
    <w:rsid w:val="00037344"/>
    <w:rsid w:val="00040617"/>
    <w:rsid w:val="0004128A"/>
    <w:rsid w:val="000421E8"/>
    <w:rsid w:val="00042B23"/>
    <w:rsid w:val="0004305B"/>
    <w:rsid w:val="0004362C"/>
    <w:rsid w:val="000458C2"/>
    <w:rsid w:val="000519A3"/>
    <w:rsid w:val="00053A48"/>
    <w:rsid w:val="000548A8"/>
    <w:rsid w:val="00055AC5"/>
    <w:rsid w:val="00056700"/>
    <w:rsid w:val="00056D38"/>
    <w:rsid w:val="00057709"/>
    <w:rsid w:val="000605BC"/>
    <w:rsid w:val="000615D4"/>
    <w:rsid w:val="00063962"/>
    <w:rsid w:val="00063C6E"/>
    <w:rsid w:val="000669E0"/>
    <w:rsid w:val="00070042"/>
    <w:rsid w:val="00070C5F"/>
    <w:rsid w:val="00071B5D"/>
    <w:rsid w:val="000733DB"/>
    <w:rsid w:val="000734E5"/>
    <w:rsid w:val="00074BF3"/>
    <w:rsid w:val="00081B3C"/>
    <w:rsid w:val="00081F9C"/>
    <w:rsid w:val="0008379C"/>
    <w:rsid w:val="00086009"/>
    <w:rsid w:val="00086DC7"/>
    <w:rsid w:val="0008797F"/>
    <w:rsid w:val="000900F4"/>
    <w:rsid w:val="00091C41"/>
    <w:rsid w:val="000950A9"/>
    <w:rsid w:val="000A0A39"/>
    <w:rsid w:val="000A1713"/>
    <w:rsid w:val="000A2D96"/>
    <w:rsid w:val="000A30E1"/>
    <w:rsid w:val="000A35B6"/>
    <w:rsid w:val="000A3BD7"/>
    <w:rsid w:val="000A47FD"/>
    <w:rsid w:val="000A4951"/>
    <w:rsid w:val="000A4DCC"/>
    <w:rsid w:val="000B02AB"/>
    <w:rsid w:val="000B078A"/>
    <w:rsid w:val="000B1423"/>
    <w:rsid w:val="000B2E39"/>
    <w:rsid w:val="000B370D"/>
    <w:rsid w:val="000B44AC"/>
    <w:rsid w:val="000B62A4"/>
    <w:rsid w:val="000B651E"/>
    <w:rsid w:val="000B7AD3"/>
    <w:rsid w:val="000C10BE"/>
    <w:rsid w:val="000C20DA"/>
    <w:rsid w:val="000C2F07"/>
    <w:rsid w:val="000C32B2"/>
    <w:rsid w:val="000C54F5"/>
    <w:rsid w:val="000C56A3"/>
    <w:rsid w:val="000C5C73"/>
    <w:rsid w:val="000C776C"/>
    <w:rsid w:val="000C7C52"/>
    <w:rsid w:val="000D07CE"/>
    <w:rsid w:val="000D0FB2"/>
    <w:rsid w:val="000D18EF"/>
    <w:rsid w:val="000D36A2"/>
    <w:rsid w:val="000D384F"/>
    <w:rsid w:val="000D3E09"/>
    <w:rsid w:val="000D46AB"/>
    <w:rsid w:val="000D521D"/>
    <w:rsid w:val="000D7476"/>
    <w:rsid w:val="000E04AA"/>
    <w:rsid w:val="000E1CBE"/>
    <w:rsid w:val="000E51C9"/>
    <w:rsid w:val="000F22AD"/>
    <w:rsid w:val="000F6A4C"/>
    <w:rsid w:val="000F7B05"/>
    <w:rsid w:val="00101D35"/>
    <w:rsid w:val="001039D5"/>
    <w:rsid w:val="0010406A"/>
    <w:rsid w:val="001059F9"/>
    <w:rsid w:val="00106E54"/>
    <w:rsid w:val="00107FCB"/>
    <w:rsid w:val="0011052D"/>
    <w:rsid w:val="00110A8E"/>
    <w:rsid w:val="0011554C"/>
    <w:rsid w:val="00115E2D"/>
    <w:rsid w:val="001208D6"/>
    <w:rsid w:val="00120C58"/>
    <w:rsid w:val="00120D47"/>
    <w:rsid w:val="0012455C"/>
    <w:rsid w:val="00124AF3"/>
    <w:rsid w:val="001256AA"/>
    <w:rsid w:val="00125A8E"/>
    <w:rsid w:val="00126433"/>
    <w:rsid w:val="001275BC"/>
    <w:rsid w:val="001309F6"/>
    <w:rsid w:val="00131267"/>
    <w:rsid w:val="00132B4B"/>
    <w:rsid w:val="00132F72"/>
    <w:rsid w:val="001344FA"/>
    <w:rsid w:val="001347A3"/>
    <w:rsid w:val="00136B83"/>
    <w:rsid w:val="00136D44"/>
    <w:rsid w:val="0014272F"/>
    <w:rsid w:val="00143D7A"/>
    <w:rsid w:val="00144A8D"/>
    <w:rsid w:val="001508E1"/>
    <w:rsid w:val="00150BA1"/>
    <w:rsid w:val="00151860"/>
    <w:rsid w:val="00151DE6"/>
    <w:rsid w:val="00154ABD"/>
    <w:rsid w:val="0015585A"/>
    <w:rsid w:val="00155953"/>
    <w:rsid w:val="00161BCE"/>
    <w:rsid w:val="00163178"/>
    <w:rsid w:val="001638B3"/>
    <w:rsid w:val="0016426A"/>
    <w:rsid w:val="00165DC9"/>
    <w:rsid w:val="00167CC7"/>
    <w:rsid w:val="00170CEC"/>
    <w:rsid w:val="00173270"/>
    <w:rsid w:val="00173D14"/>
    <w:rsid w:val="00174142"/>
    <w:rsid w:val="001751D2"/>
    <w:rsid w:val="0017553E"/>
    <w:rsid w:val="001758D8"/>
    <w:rsid w:val="001763DD"/>
    <w:rsid w:val="00177DFC"/>
    <w:rsid w:val="00180B85"/>
    <w:rsid w:val="001812D2"/>
    <w:rsid w:val="001816A1"/>
    <w:rsid w:val="00183E29"/>
    <w:rsid w:val="0018481D"/>
    <w:rsid w:val="00185B59"/>
    <w:rsid w:val="00185D04"/>
    <w:rsid w:val="00187123"/>
    <w:rsid w:val="00192DAF"/>
    <w:rsid w:val="0019579A"/>
    <w:rsid w:val="00195A3A"/>
    <w:rsid w:val="00195A7C"/>
    <w:rsid w:val="00195D46"/>
    <w:rsid w:val="001972C9"/>
    <w:rsid w:val="001A57C0"/>
    <w:rsid w:val="001A57C5"/>
    <w:rsid w:val="001A65DE"/>
    <w:rsid w:val="001A6A1D"/>
    <w:rsid w:val="001B25E9"/>
    <w:rsid w:val="001B28D8"/>
    <w:rsid w:val="001B55D6"/>
    <w:rsid w:val="001C1BEC"/>
    <w:rsid w:val="001C1BF0"/>
    <w:rsid w:val="001C1DCD"/>
    <w:rsid w:val="001C2558"/>
    <w:rsid w:val="001C2BB7"/>
    <w:rsid w:val="001C34C8"/>
    <w:rsid w:val="001C402D"/>
    <w:rsid w:val="001C5189"/>
    <w:rsid w:val="001C587F"/>
    <w:rsid w:val="001C5CF4"/>
    <w:rsid w:val="001C6862"/>
    <w:rsid w:val="001C6FD1"/>
    <w:rsid w:val="001C7621"/>
    <w:rsid w:val="001D1D77"/>
    <w:rsid w:val="001D41B3"/>
    <w:rsid w:val="001D523C"/>
    <w:rsid w:val="001D7083"/>
    <w:rsid w:val="001E022D"/>
    <w:rsid w:val="001E2054"/>
    <w:rsid w:val="001E4BD5"/>
    <w:rsid w:val="001E6275"/>
    <w:rsid w:val="001F0DF8"/>
    <w:rsid w:val="001F111A"/>
    <w:rsid w:val="001F156D"/>
    <w:rsid w:val="001F25D8"/>
    <w:rsid w:val="001F36B7"/>
    <w:rsid w:val="001F43BD"/>
    <w:rsid w:val="001F60C6"/>
    <w:rsid w:val="001F6A02"/>
    <w:rsid w:val="001F6CD5"/>
    <w:rsid w:val="00200948"/>
    <w:rsid w:val="002013A1"/>
    <w:rsid w:val="00202200"/>
    <w:rsid w:val="00204722"/>
    <w:rsid w:val="00204BBB"/>
    <w:rsid w:val="00205485"/>
    <w:rsid w:val="00213239"/>
    <w:rsid w:val="00213887"/>
    <w:rsid w:val="00216E7E"/>
    <w:rsid w:val="002222D4"/>
    <w:rsid w:val="00222A55"/>
    <w:rsid w:val="00223691"/>
    <w:rsid w:val="00231D49"/>
    <w:rsid w:val="00233943"/>
    <w:rsid w:val="00233B44"/>
    <w:rsid w:val="002348F9"/>
    <w:rsid w:val="00235E84"/>
    <w:rsid w:val="00240686"/>
    <w:rsid w:val="00240A83"/>
    <w:rsid w:val="00241777"/>
    <w:rsid w:val="00241CDB"/>
    <w:rsid w:val="00243105"/>
    <w:rsid w:val="0024338B"/>
    <w:rsid w:val="002435D2"/>
    <w:rsid w:val="00245E72"/>
    <w:rsid w:val="00246035"/>
    <w:rsid w:val="002462BA"/>
    <w:rsid w:val="00247BDD"/>
    <w:rsid w:val="00247F5A"/>
    <w:rsid w:val="002518A0"/>
    <w:rsid w:val="00260028"/>
    <w:rsid w:val="002605A1"/>
    <w:rsid w:val="00260A7D"/>
    <w:rsid w:val="00262EE2"/>
    <w:rsid w:val="002635EC"/>
    <w:rsid w:val="00264BCF"/>
    <w:rsid w:val="00265A36"/>
    <w:rsid w:val="00265BC8"/>
    <w:rsid w:val="00266B2C"/>
    <w:rsid w:val="00274E2E"/>
    <w:rsid w:val="00276BCF"/>
    <w:rsid w:val="00280882"/>
    <w:rsid w:val="0028469B"/>
    <w:rsid w:val="00285A6B"/>
    <w:rsid w:val="0028691B"/>
    <w:rsid w:val="00286B74"/>
    <w:rsid w:val="00290504"/>
    <w:rsid w:val="00291DEB"/>
    <w:rsid w:val="002925E9"/>
    <w:rsid w:val="00292CAE"/>
    <w:rsid w:val="002930FD"/>
    <w:rsid w:val="002942B8"/>
    <w:rsid w:val="00294BE0"/>
    <w:rsid w:val="00294F2D"/>
    <w:rsid w:val="00294F59"/>
    <w:rsid w:val="00295206"/>
    <w:rsid w:val="00295378"/>
    <w:rsid w:val="00295E2F"/>
    <w:rsid w:val="00296585"/>
    <w:rsid w:val="00296F39"/>
    <w:rsid w:val="002A023A"/>
    <w:rsid w:val="002A1C5C"/>
    <w:rsid w:val="002A26F6"/>
    <w:rsid w:val="002A6B2A"/>
    <w:rsid w:val="002A6C1F"/>
    <w:rsid w:val="002B252C"/>
    <w:rsid w:val="002B47D9"/>
    <w:rsid w:val="002B70F5"/>
    <w:rsid w:val="002B7D8C"/>
    <w:rsid w:val="002C14CC"/>
    <w:rsid w:val="002C16CA"/>
    <w:rsid w:val="002C244F"/>
    <w:rsid w:val="002C3DDD"/>
    <w:rsid w:val="002C49C0"/>
    <w:rsid w:val="002C6156"/>
    <w:rsid w:val="002C6B89"/>
    <w:rsid w:val="002D01F6"/>
    <w:rsid w:val="002D0619"/>
    <w:rsid w:val="002D126A"/>
    <w:rsid w:val="002D19F3"/>
    <w:rsid w:val="002D1FF8"/>
    <w:rsid w:val="002D3AFB"/>
    <w:rsid w:val="002D3DBA"/>
    <w:rsid w:val="002D4242"/>
    <w:rsid w:val="002D6E81"/>
    <w:rsid w:val="002D7D76"/>
    <w:rsid w:val="002E01F0"/>
    <w:rsid w:val="002E0D42"/>
    <w:rsid w:val="002E101F"/>
    <w:rsid w:val="002E50E6"/>
    <w:rsid w:val="002E7434"/>
    <w:rsid w:val="002F016D"/>
    <w:rsid w:val="002F1B53"/>
    <w:rsid w:val="002F3C4E"/>
    <w:rsid w:val="002F6965"/>
    <w:rsid w:val="003025D2"/>
    <w:rsid w:val="00302F15"/>
    <w:rsid w:val="003038E5"/>
    <w:rsid w:val="00303E41"/>
    <w:rsid w:val="003043E2"/>
    <w:rsid w:val="00304AD8"/>
    <w:rsid w:val="00304F64"/>
    <w:rsid w:val="00312F80"/>
    <w:rsid w:val="00313A59"/>
    <w:rsid w:val="003140F6"/>
    <w:rsid w:val="0031524E"/>
    <w:rsid w:val="0031714A"/>
    <w:rsid w:val="00317AC6"/>
    <w:rsid w:val="00320D02"/>
    <w:rsid w:val="00321731"/>
    <w:rsid w:val="00321EFA"/>
    <w:rsid w:val="00323D76"/>
    <w:rsid w:val="003245F0"/>
    <w:rsid w:val="003265C7"/>
    <w:rsid w:val="003320A4"/>
    <w:rsid w:val="00334EC4"/>
    <w:rsid w:val="003363E4"/>
    <w:rsid w:val="00336794"/>
    <w:rsid w:val="00337E60"/>
    <w:rsid w:val="00340549"/>
    <w:rsid w:val="00341AE9"/>
    <w:rsid w:val="00342D0D"/>
    <w:rsid w:val="00344BDB"/>
    <w:rsid w:val="00347B09"/>
    <w:rsid w:val="003527DC"/>
    <w:rsid w:val="003532D5"/>
    <w:rsid w:val="00353F45"/>
    <w:rsid w:val="00354C95"/>
    <w:rsid w:val="00355529"/>
    <w:rsid w:val="00360B78"/>
    <w:rsid w:val="0036132E"/>
    <w:rsid w:val="00363DB6"/>
    <w:rsid w:val="0036446C"/>
    <w:rsid w:val="0036598D"/>
    <w:rsid w:val="00370269"/>
    <w:rsid w:val="00371D52"/>
    <w:rsid w:val="003727D3"/>
    <w:rsid w:val="003749D8"/>
    <w:rsid w:val="00374FC7"/>
    <w:rsid w:val="00375604"/>
    <w:rsid w:val="00377099"/>
    <w:rsid w:val="003800B9"/>
    <w:rsid w:val="003800DA"/>
    <w:rsid w:val="003808C4"/>
    <w:rsid w:val="003829CA"/>
    <w:rsid w:val="003832C7"/>
    <w:rsid w:val="003834D7"/>
    <w:rsid w:val="00384EEA"/>
    <w:rsid w:val="00387A76"/>
    <w:rsid w:val="00390C08"/>
    <w:rsid w:val="003911A4"/>
    <w:rsid w:val="00391963"/>
    <w:rsid w:val="00392B0B"/>
    <w:rsid w:val="00392FE7"/>
    <w:rsid w:val="00393552"/>
    <w:rsid w:val="00395318"/>
    <w:rsid w:val="00395D87"/>
    <w:rsid w:val="00395FD3"/>
    <w:rsid w:val="00396467"/>
    <w:rsid w:val="00397480"/>
    <w:rsid w:val="003A09AF"/>
    <w:rsid w:val="003A410C"/>
    <w:rsid w:val="003A51DF"/>
    <w:rsid w:val="003B110C"/>
    <w:rsid w:val="003B253A"/>
    <w:rsid w:val="003B25AE"/>
    <w:rsid w:val="003B5ED2"/>
    <w:rsid w:val="003B669A"/>
    <w:rsid w:val="003B6C04"/>
    <w:rsid w:val="003C05C7"/>
    <w:rsid w:val="003C0A85"/>
    <w:rsid w:val="003C0E5C"/>
    <w:rsid w:val="003C1929"/>
    <w:rsid w:val="003C323B"/>
    <w:rsid w:val="003C3BAD"/>
    <w:rsid w:val="003C421E"/>
    <w:rsid w:val="003C5AA0"/>
    <w:rsid w:val="003C64F8"/>
    <w:rsid w:val="003D097D"/>
    <w:rsid w:val="003D20FE"/>
    <w:rsid w:val="003D41F2"/>
    <w:rsid w:val="003D6DD6"/>
    <w:rsid w:val="003E0F0F"/>
    <w:rsid w:val="003E2742"/>
    <w:rsid w:val="003E2D7B"/>
    <w:rsid w:val="003E376B"/>
    <w:rsid w:val="003E6624"/>
    <w:rsid w:val="003F2165"/>
    <w:rsid w:val="003F278B"/>
    <w:rsid w:val="003F2C55"/>
    <w:rsid w:val="003F3296"/>
    <w:rsid w:val="003F4A02"/>
    <w:rsid w:val="003F51F7"/>
    <w:rsid w:val="003F5890"/>
    <w:rsid w:val="003F5FE4"/>
    <w:rsid w:val="003F6BAB"/>
    <w:rsid w:val="003F7A02"/>
    <w:rsid w:val="0040073B"/>
    <w:rsid w:val="00402866"/>
    <w:rsid w:val="0040294F"/>
    <w:rsid w:val="00406381"/>
    <w:rsid w:val="004067F4"/>
    <w:rsid w:val="0041073C"/>
    <w:rsid w:val="00411EC1"/>
    <w:rsid w:val="00412F16"/>
    <w:rsid w:val="00413AC7"/>
    <w:rsid w:val="004147BB"/>
    <w:rsid w:val="0041777B"/>
    <w:rsid w:val="00420214"/>
    <w:rsid w:val="00422258"/>
    <w:rsid w:val="00423D98"/>
    <w:rsid w:val="00424E18"/>
    <w:rsid w:val="004258D6"/>
    <w:rsid w:val="00425E97"/>
    <w:rsid w:val="004271DF"/>
    <w:rsid w:val="00430D08"/>
    <w:rsid w:val="0043131C"/>
    <w:rsid w:val="00432EE3"/>
    <w:rsid w:val="004332F2"/>
    <w:rsid w:val="00433438"/>
    <w:rsid w:val="00434009"/>
    <w:rsid w:val="004346D6"/>
    <w:rsid w:val="00434F46"/>
    <w:rsid w:val="00435BFE"/>
    <w:rsid w:val="00436769"/>
    <w:rsid w:val="00436E23"/>
    <w:rsid w:val="00437916"/>
    <w:rsid w:val="00437C90"/>
    <w:rsid w:val="00437F62"/>
    <w:rsid w:val="00440363"/>
    <w:rsid w:val="00440AE0"/>
    <w:rsid w:val="004412CF"/>
    <w:rsid w:val="00441A06"/>
    <w:rsid w:val="00441DE3"/>
    <w:rsid w:val="00443275"/>
    <w:rsid w:val="004437A9"/>
    <w:rsid w:val="004458AA"/>
    <w:rsid w:val="00447639"/>
    <w:rsid w:val="0044769B"/>
    <w:rsid w:val="00450E17"/>
    <w:rsid w:val="00450F65"/>
    <w:rsid w:val="00452868"/>
    <w:rsid w:val="00454402"/>
    <w:rsid w:val="00456557"/>
    <w:rsid w:val="0046196C"/>
    <w:rsid w:val="00461AC0"/>
    <w:rsid w:val="00461AD5"/>
    <w:rsid w:val="00461B19"/>
    <w:rsid w:val="00463A8E"/>
    <w:rsid w:val="00463F3E"/>
    <w:rsid w:val="00464B5A"/>
    <w:rsid w:val="00464D7A"/>
    <w:rsid w:val="00464F31"/>
    <w:rsid w:val="004655CF"/>
    <w:rsid w:val="00470CEB"/>
    <w:rsid w:val="00473CB6"/>
    <w:rsid w:val="00474A2A"/>
    <w:rsid w:val="004754D1"/>
    <w:rsid w:val="0047612A"/>
    <w:rsid w:val="004768A3"/>
    <w:rsid w:val="00476DC2"/>
    <w:rsid w:val="0048323A"/>
    <w:rsid w:val="00483B86"/>
    <w:rsid w:val="0048467E"/>
    <w:rsid w:val="004866EA"/>
    <w:rsid w:val="00486F8A"/>
    <w:rsid w:val="00490469"/>
    <w:rsid w:val="00490792"/>
    <w:rsid w:val="00490EDB"/>
    <w:rsid w:val="00491ADF"/>
    <w:rsid w:val="00492B0E"/>
    <w:rsid w:val="0049572B"/>
    <w:rsid w:val="00496C0A"/>
    <w:rsid w:val="004A097C"/>
    <w:rsid w:val="004A0C6B"/>
    <w:rsid w:val="004A1DE5"/>
    <w:rsid w:val="004A2EAF"/>
    <w:rsid w:val="004A465C"/>
    <w:rsid w:val="004B67F2"/>
    <w:rsid w:val="004B6D88"/>
    <w:rsid w:val="004B79B7"/>
    <w:rsid w:val="004C0A14"/>
    <w:rsid w:val="004C235B"/>
    <w:rsid w:val="004C46D2"/>
    <w:rsid w:val="004C69F2"/>
    <w:rsid w:val="004D0409"/>
    <w:rsid w:val="004D1F73"/>
    <w:rsid w:val="004D25F2"/>
    <w:rsid w:val="004D5278"/>
    <w:rsid w:val="004D5483"/>
    <w:rsid w:val="004D5D4E"/>
    <w:rsid w:val="004D5FB7"/>
    <w:rsid w:val="004D68F5"/>
    <w:rsid w:val="004D6F86"/>
    <w:rsid w:val="004D7E5D"/>
    <w:rsid w:val="004E1EC8"/>
    <w:rsid w:val="004E288D"/>
    <w:rsid w:val="004E3347"/>
    <w:rsid w:val="004E4060"/>
    <w:rsid w:val="004E4ED4"/>
    <w:rsid w:val="004E6442"/>
    <w:rsid w:val="004E6905"/>
    <w:rsid w:val="004E74CE"/>
    <w:rsid w:val="004F038A"/>
    <w:rsid w:val="004F2888"/>
    <w:rsid w:val="004F2BF0"/>
    <w:rsid w:val="004F2ECD"/>
    <w:rsid w:val="004F6E75"/>
    <w:rsid w:val="005026F8"/>
    <w:rsid w:val="0050363D"/>
    <w:rsid w:val="00503B56"/>
    <w:rsid w:val="00505C52"/>
    <w:rsid w:val="005073F8"/>
    <w:rsid w:val="00511F9A"/>
    <w:rsid w:val="0051228B"/>
    <w:rsid w:val="005169EE"/>
    <w:rsid w:val="00517A4A"/>
    <w:rsid w:val="005208A0"/>
    <w:rsid w:val="005208A3"/>
    <w:rsid w:val="005219E1"/>
    <w:rsid w:val="005230F1"/>
    <w:rsid w:val="005254B3"/>
    <w:rsid w:val="005262AD"/>
    <w:rsid w:val="005307C6"/>
    <w:rsid w:val="00531BC1"/>
    <w:rsid w:val="005330DB"/>
    <w:rsid w:val="00533827"/>
    <w:rsid w:val="005347E2"/>
    <w:rsid w:val="00534980"/>
    <w:rsid w:val="0053533E"/>
    <w:rsid w:val="00537CC8"/>
    <w:rsid w:val="005442B5"/>
    <w:rsid w:val="00545073"/>
    <w:rsid w:val="005456EB"/>
    <w:rsid w:val="00546267"/>
    <w:rsid w:val="005463E2"/>
    <w:rsid w:val="00550BDE"/>
    <w:rsid w:val="00550D94"/>
    <w:rsid w:val="00551A03"/>
    <w:rsid w:val="005538FF"/>
    <w:rsid w:val="00562559"/>
    <w:rsid w:val="005644D7"/>
    <w:rsid w:val="0056753D"/>
    <w:rsid w:val="00572BB4"/>
    <w:rsid w:val="005737F2"/>
    <w:rsid w:val="00577FAD"/>
    <w:rsid w:val="00580124"/>
    <w:rsid w:val="00580B31"/>
    <w:rsid w:val="00580F32"/>
    <w:rsid w:val="0058340A"/>
    <w:rsid w:val="00584AAC"/>
    <w:rsid w:val="00585B52"/>
    <w:rsid w:val="00585B6F"/>
    <w:rsid w:val="00586397"/>
    <w:rsid w:val="00587114"/>
    <w:rsid w:val="005905E0"/>
    <w:rsid w:val="00590668"/>
    <w:rsid w:val="00592442"/>
    <w:rsid w:val="00593DA8"/>
    <w:rsid w:val="00593F22"/>
    <w:rsid w:val="00594C54"/>
    <w:rsid w:val="00596C7A"/>
    <w:rsid w:val="00597252"/>
    <w:rsid w:val="005A03A3"/>
    <w:rsid w:val="005A2C6F"/>
    <w:rsid w:val="005A2EC8"/>
    <w:rsid w:val="005A6FE1"/>
    <w:rsid w:val="005B0831"/>
    <w:rsid w:val="005B190A"/>
    <w:rsid w:val="005B20F1"/>
    <w:rsid w:val="005B2CB1"/>
    <w:rsid w:val="005B49B6"/>
    <w:rsid w:val="005B6055"/>
    <w:rsid w:val="005C2138"/>
    <w:rsid w:val="005C25E9"/>
    <w:rsid w:val="005C2AC7"/>
    <w:rsid w:val="005C2C75"/>
    <w:rsid w:val="005C425D"/>
    <w:rsid w:val="005C536D"/>
    <w:rsid w:val="005C573D"/>
    <w:rsid w:val="005C5DD3"/>
    <w:rsid w:val="005C65CA"/>
    <w:rsid w:val="005D3590"/>
    <w:rsid w:val="005D3F1C"/>
    <w:rsid w:val="005D4CB7"/>
    <w:rsid w:val="005D7F79"/>
    <w:rsid w:val="005E00CF"/>
    <w:rsid w:val="005E0AC2"/>
    <w:rsid w:val="005E0E3A"/>
    <w:rsid w:val="005E182F"/>
    <w:rsid w:val="005E3B60"/>
    <w:rsid w:val="005E3BA4"/>
    <w:rsid w:val="005E59DF"/>
    <w:rsid w:val="005F1C23"/>
    <w:rsid w:val="005F46F6"/>
    <w:rsid w:val="005F5834"/>
    <w:rsid w:val="005F5C80"/>
    <w:rsid w:val="005F6BC1"/>
    <w:rsid w:val="005F769F"/>
    <w:rsid w:val="006046CD"/>
    <w:rsid w:val="00605BC9"/>
    <w:rsid w:val="006077C6"/>
    <w:rsid w:val="00607FD6"/>
    <w:rsid w:val="006102B3"/>
    <w:rsid w:val="00610E25"/>
    <w:rsid w:val="0061125A"/>
    <w:rsid w:val="00611F1B"/>
    <w:rsid w:val="006130D6"/>
    <w:rsid w:val="006134FE"/>
    <w:rsid w:val="00613FA5"/>
    <w:rsid w:val="00615F79"/>
    <w:rsid w:val="006205D3"/>
    <w:rsid w:val="00620653"/>
    <w:rsid w:val="00620F2C"/>
    <w:rsid w:val="0062206C"/>
    <w:rsid w:val="00622916"/>
    <w:rsid w:val="00623F03"/>
    <w:rsid w:val="00626795"/>
    <w:rsid w:val="00626F39"/>
    <w:rsid w:val="00627B5F"/>
    <w:rsid w:val="00627FD8"/>
    <w:rsid w:val="006304C9"/>
    <w:rsid w:val="0063148F"/>
    <w:rsid w:val="00632E55"/>
    <w:rsid w:val="00633D1E"/>
    <w:rsid w:val="00634023"/>
    <w:rsid w:val="006341D0"/>
    <w:rsid w:val="00634EBE"/>
    <w:rsid w:val="0063581B"/>
    <w:rsid w:val="006379CC"/>
    <w:rsid w:val="006409A5"/>
    <w:rsid w:val="00641A5D"/>
    <w:rsid w:val="0064219E"/>
    <w:rsid w:val="00646E35"/>
    <w:rsid w:val="00646E93"/>
    <w:rsid w:val="0064792E"/>
    <w:rsid w:val="00651268"/>
    <w:rsid w:val="0065288A"/>
    <w:rsid w:val="006544F1"/>
    <w:rsid w:val="006547AE"/>
    <w:rsid w:val="00654E68"/>
    <w:rsid w:val="00656AEC"/>
    <w:rsid w:val="00656C30"/>
    <w:rsid w:val="00662A33"/>
    <w:rsid w:val="00663581"/>
    <w:rsid w:val="00664D63"/>
    <w:rsid w:val="00664F68"/>
    <w:rsid w:val="00665945"/>
    <w:rsid w:val="00666A93"/>
    <w:rsid w:val="00667F94"/>
    <w:rsid w:val="00670EF5"/>
    <w:rsid w:val="00672010"/>
    <w:rsid w:val="006727BF"/>
    <w:rsid w:val="00674C77"/>
    <w:rsid w:val="0067687D"/>
    <w:rsid w:val="00677FB6"/>
    <w:rsid w:val="0068446B"/>
    <w:rsid w:val="0068529B"/>
    <w:rsid w:val="00686C61"/>
    <w:rsid w:val="00687BA4"/>
    <w:rsid w:val="00690D02"/>
    <w:rsid w:val="00691BB5"/>
    <w:rsid w:val="00692A65"/>
    <w:rsid w:val="00693451"/>
    <w:rsid w:val="006A0DA1"/>
    <w:rsid w:val="006A6D27"/>
    <w:rsid w:val="006A7AEF"/>
    <w:rsid w:val="006B0B91"/>
    <w:rsid w:val="006B13FF"/>
    <w:rsid w:val="006B1C55"/>
    <w:rsid w:val="006B2099"/>
    <w:rsid w:val="006B26E7"/>
    <w:rsid w:val="006B6DA8"/>
    <w:rsid w:val="006C1D18"/>
    <w:rsid w:val="006C3E76"/>
    <w:rsid w:val="006C4786"/>
    <w:rsid w:val="006C4E7C"/>
    <w:rsid w:val="006C4E90"/>
    <w:rsid w:val="006C6465"/>
    <w:rsid w:val="006D12F4"/>
    <w:rsid w:val="006D369E"/>
    <w:rsid w:val="006D51CC"/>
    <w:rsid w:val="006D51D3"/>
    <w:rsid w:val="006D7351"/>
    <w:rsid w:val="006E02F9"/>
    <w:rsid w:val="006E03B3"/>
    <w:rsid w:val="006E1FB4"/>
    <w:rsid w:val="006E3084"/>
    <w:rsid w:val="006E44CE"/>
    <w:rsid w:val="006E70C1"/>
    <w:rsid w:val="006E797B"/>
    <w:rsid w:val="006E7BB4"/>
    <w:rsid w:val="006F23B5"/>
    <w:rsid w:val="006F43F4"/>
    <w:rsid w:val="00700EAA"/>
    <w:rsid w:val="007016A6"/>
    <w:rsid w:val="00702A14"/>
    <w:rsid w:val="007051BE"/>
    <w:rsid w:val="00705A87"/>
    <w:rsid w:val="0070636C"/>
    <w:rsid w:val="007124C7"/>
    <w:rsid w:val="00713C1C"/>
    <w:rsid w:val="00715975"/>
    <w:rsid w:val="00715BFB"/>
    <w:rsid w:val="00715C62"/>
    <w:rsid w:val="007161EB"/>
    <w:rsid w:val="007179D3"/>
    <w:rsid w:val="00720283"/>
    <w:rsid w:val="0072059F"/>
    <w:rsid w:val="0072100A"/>
    <w:rsid w:val="0072109F"/>
    <w:rsid w:val="00721D38"/>
    <w:rsid w:val="007232B5"/>
    <w:rsid w:val="00725163"/>
    <w:rsid w:val="00725C3E"/>
    <w:rsid w:val="0073508D"/>
    <w:rsid w:val="00735BEA"/>
    <w:rsid w:val="00744D53"/>
    <w:rsid w:val="00745881"/>
    <w:rsid w:val="00747A45"/>
    <w:rsid w:val="00750427"/>
    <w:rsid w:val="00750AF9"/>
    <w:rsid w:val="00753140"/>
    <w:rsid w:val="0075408A"/>
    <w:rsid w:val="007557AE"/>
    <w:rsid w:val="00757C56"/>
    <w:rsid w:val="007615F8"/>
    <w:rsid w:val="00762F6A"/>
    <w:rsid w:val="00763AF7"/>
    <w:rsid w:val="00767BD5"/>
    <w:rsid w:val="00767FC7"/>
    <w:rsid w:val="00770172"/>
    <w:rsid w:val="00770E35"/>
    <w:rsid w:val="00773BF3"/>
    <w:rsid w:val="00774E33"/>
    <w:rsid w:val="00775398"/>
    <w:rsid w:val="007757D3"/>
    <w:rsid w:val="00775A89"/>
    <w:rsid w:val="007765B9"/>
    <w:rsid w:val="00777D35"/>
    <w:rsid w:val="00780CE5"/>
    <w:rsid w:val="00782F8E"/>
    <w:rsid w:val="00783124"/>
    <w:rsid w:val="007838CA"/>
    <w:rsid w:val="00784131"/>
    <w:rsid w:val="007846C8"/>
    <w:rsid w:val="00784B51"/>
    <w:rsid w:val="00784E80"/>
    <w:rsid w:val="00787443"/>
    <w:rsid w:val="007902DE"/>
    <w:rsid w:val="00791A1A"/>
    <w:rsid w:val="00796C56"/>
    <w:rsid w:val="007A00C2"/>
    <w:rsid w:val="007A0702"/>
    <w:rsid w:val="007A1C71"/>
    <w:rsid w:val="007A1D6A"/>
    <w:rsid w:val="007A24B9"/>
    <w:rsid w:val="007A304F"/>
    <w:rsid w:val="007A55E7"/>
    <w:rsid w:val="007A62E7"/>
    <w:rsid w:val="007A7368"/>
    <w:rsid w:val="007B0329"/>
    <w:rsid w:val="007B0689"/>
    <w:rsid w:val="007B2297"/>
    <w:rsid w:val="007B37A1"/>
    <w:rsid w:val="007B4FDF"/>
    <w:rsid w:val="007B77DA"/>
    <w:rsid w:val="007C095E"/>
    <w:rsid w:val="007C2E6B"/>
    <w:rsid w:val="007C3DAE"/>
    <w:rsid w:val="007C4F42"/>
    <w:rsid w:val="007C5C6F"/>
    <w:rsid w:val="007C5E5F"/>
    <w:rsid w:val="007C67DE"/>
    <w:rsid w:val="007C7373"/>
    <w:rsid w:val="007C7D82"/>
    <w:rsid w:val="007D1925"/>
    <w:rsid w:val="007D3A4C"/>
    <w:rsid w:val="007D4E18"/>
    <w:rsid w:val="007D6C0C"/>
    <w:rsid w:val="007D7FFB"/>
    <w:rsid w:val="007E2A47"/>
    <w:rsid w:val="007E3615"/>
    <w:rsid w:val="007E47DB"/>
    <w:rsid w:val="007E50F2"/>
    <w:rsid w:val="007E523E"/>
    <w:rsid w:val="007E78AB"/>
    <w:rsid w:val="007F46F0"/>
    <w:rsid w:val="008003B8"/>
    <w:rsid w:val="008012C1"/>
    <w:rsid w:val="0080201B"/>
    <w:rsid w:val="00802712"/>
    <w:rsid w:val="00805EAC"/>
    <w:rsid w:val="0080646E"/>
    <w:rsid w:val="008077D8"/>
    <w:rsid w:val="0081014C"/>
    <w:rsid w:val="0081029B"/>
    <w:rsid w:val="00810778"/>
    <w:rsid w:val="00811CC6"/>
    <w:rsid w:val="00811D74"/>
    <w:rsid w:val="00812627"/>
    <w:rsid w:val="008128B4"/>
    <w:rsid w:val="0081425F"/>
    <w:rsid w:val="00814DC8"/>
    <w:rsid w:val="00814F18"/>
    <w:rsid w:val="0081546F"/>
    <w:rsid w:val="0081597A"/>
    <w:rsid w:val="008161D8"/>
    <w:rsid w:val="00816384"/>
    <w:rsid w:val="00816F42"/>
    <w:rsid w:val="00817025"/>
    <w:rsid w:val="00820F70"/>
    <w:rsid w:val="0082203B"/>
    <w:rsid w:val="00822CB2"/>
    <w:rsid w:val="008257EE"/>
    <w:rsid w:val="00826E28"/>
    <w:rsid w:val="00827BE3"/>
    <w:rsid w:val="00831F1E"/>
    <w:rsid w:val="0083231A"/>
    <w:rsid w:val="0084022C"/>
    <w:rsid w:val="00841857"/>
    <w:rsid w:val="0084193A"/>
    <w:rsid w:val="008430AC"/>
    <w:rsid w:val="00844C4B"/>
    <w:rsid w:val="0084616A"/>
    <w:rsid w:val="00846AA4"/>
    <w:rsid w:val="00846FDF"/>
    <w:rsid w:val="00852DB1"/>
    <w:rsid w:val="008530D5"/>
    <w:rsid w:val="0085399E"/>
    <w:rsid w:val="0085778C"/>
    <w:rsid w:val="008602D8"/>
    <w:rsid w:val="00860B91"/>
    <w:rsid w:val="00866386"/>
    <w:rsid w:val="00870620"/>
    <w:rsid w:val="00870699"/>
    <w:rsid w:val="00870B58"/>
    <w:rsid w:val="008713D4"/>
    <w:rsid w:val="008716E9"/>
    <w:rsid w:val="0087190D"/>
    <w:rsid w:val="00873E10"/>
    <w:rsid w:val="00874754"/>
    <w:rsid w:val="008750EC"/>
    <w:rsid w:val="00877888"/>
    <w:rsid w:val="00883D53"/>
    <w:rsid w:val="00883E68"/>
    <w:rsid w:val="00884939"/>
    <w:rsid w:val="00890638"/>
    <w:rsid w:val="00892F1C"/>
    <w:rsid w:val="008937EC"/>
    <w:rsid w:val="0089586A"/>
    <w:rsid w:val="008A0710"/>
    <w:rsid w:val="008A126C"/>
    <w:rsid w:val="008A1FCE"/>
    <w:rsid w:val="008A2158"/>
    <w:rsid w:val="008A2492"/>
    <w:rsid w:val="008A324A"/>
    <w:rsid w:val="008A3439"/>
    <w:rsid w:val="008A4A58"/>
    <w:rsid w:val="008A65CA"/>
    <w:rsid w:val="008A6751"/>
    <w:rsid w:val="008A6ED6"/>
    <w:rsid w:val="008A70A7"/>
    <w:rsid w:val="008A7108"/>
    <w:rsid w:val="008A7EE0"/>
    <w:rsid w:val="008B0163"/>
    <w:rsid w:val="008B0D92"/>
    <w:rsid w:val="008B1D1D"/>
    <w:rsid w:val="008B32C8"/>
    <w:rsid w:val="008B3DFB"/>
    <w:rsid w:val="008B4705"/>
    <w:rsid w:val="008B478B"/>
    <w:rsid w:val="008B7B9F"/>
    <w:rsid w:val="008C0F05"/>
    <w:rsid w:val="008C153C"/>
    <w:rsid w:val="008C1C28"/>
    <w:rsid w:val="008C1F7E"/>
    <w:rsid w:val="008C2757"/>
    <w:rsid w:val="008C3160"/>
    <w:rsid w:val="008C48A2"/>
    <w:rsid w:val="008C4B52"/>
    <w:rsid w:val="008C5AA2"/>
    <w:rsid w:val="008D0154"/>
    <w:rsid w:val="008D227F"/>
    <w:rsid w:val="008D2558"/>
    <w:rsid w:val="008D34E7"/>
    <w:rsid w:val="008D44DB"/>
    <w:rsid w:val="008D6FCF"/>
    <w:rsid w:val="008D749E"/>
    <w:rsid w:val="008D76A1"/>
    <w:rsid w:val="008E1AD2"/>
    <w:rsid w:val="008E1E93"/>
    <w:rsid w:val="008E3456"/>
    <w:rsid w:val="008E4023"/>
    <w:rsid w:val="008E4358"/>
    <w:rsid w:val="008E6630"/>
    <w:rsid w:val="008E68A8"/>
    <w:rsid w:val="008E6C11"/>
    <w:rsid w:val="008E7ED9"/>
    <w:rsid w:val="008F0629"/>
    <w:rsid w:val="008F0881"/>
    <w:rsid w:val="008F2B23"/>
    <w:rsid w:val="008F4C2A"/>
    <w:rsid w:val="008F6ABB"/>
    <w:rsid w:val="008F7C4E"/>
    <w:rsid w:val="009012F4"/>
    <w:rsid w:val="00901747"/>
    <w:rsid w:val="00901FDD"/>
    <w:rsid w:val="00903DEE"/>
    <w:rsid w:val="0090418F"/>
    <w:rsid w:val="00905C0E"/>
    <w:rsid w:val="00906C4C"/>
    <w:rsid w:val="00910821"/>
    <w:rsid w:val="00910ADC"/>
    <w:rsid w:val="0091162F"/>
    <w:rsid w:val="0091180C"/>
    <w:rsid w:val="00911C40"/>
    <w:rsid w:val="009128F2"/>
    <w:rsid w:val="009146F8"/>
    <w:rsid w:val="00914D86"/>
    <w:rsid w:val="00915303"/>
    <w:rsid w:val="009156AF"/>
    <w:rsid w:val="00916A6C"/>
    <w:rsid w:val="00921DAD"/>
    <w:rsid w:val="00922434"/>
    <w:rsid w:val="00923246"/>
    <w:rsid w:val="00923F40"/>
    <w:rsid w:val="009248B4"/>
    <w:rsid w:val="0092495C"/>
    <w:rsid w:val="00925853"/>
    <w:rsid w:val="00927157"/>
    <w:rsid w:val="00927BE9"/>
    <w:rsid w:val="00930250"/>
    <w:rsid w:val="009307EE"/>
    <w:rsid w:val="00930CAA"/>
    <w:rsid w:val="00930D1C"/>
    <w:rsid w:val="009311E2"/>
    <w:rsid w:val="00936272"/>
    <w:rsid w:val="00937F7E"/>
    <w:rsid w:val="009405E2"/>
    <w:rsid w:val="00940727"/>
    <w:rsid w:val="009407FA"/>
    <w:rsid w:val="009419F3"/>
    <w:rsid w:val="009429F9"/>
    <w:rsid w:val="00943888"/>
    <w:rsid w:val="00947843"/>
    <w:rsid w:val="00947B6A"/>
    <w:rsid w:val="0095161A"/>
    <w:rsid w:val="00951662"/>
    <w:rsid w:val="00951BE0"/>
    <w:rsid w:val="00952582"/>
    <w:rsid w:val="00952B8D"/>
    <w:rsid w:val="00954408"/>
    <w:rsid w:val="009549E9"/>
    <w:rsid w:val="00954AB1"/>
    <w:rsid w:val="00957055"/>
    <w:rsid w:val="00957C11"/>
    <w:rsid w:val="009658C1"/>
    <w:rsid w:val="009667DE"/>
    <w:rsid w:val="00966E88"/>
    <w:rsid w:val="00967675"/>
    <w:rsid w:val="00971A9E"/>
    <w:rsid w:val="00971E66"/>
    <w:rsid w:val="00972B02"/>
    <w:rsid w:val="00976188"/>
    <w:rsid w:val="00980876"/>
    <w:rsid w:val="00982137"/>
    <w:rsid w:val="00983C1D"/>
    <w:rsid w:val="009849C7"/>
    <w:rsid w:val="00985A01"/>
    <w:rsid w:val="0098630C"/>
    <w:rsid w:val="009867D2"/>
    <w:rsid w:val="00987170"/>
    <w:rsid w:val="00987192"/>
    <w:rsid w:val="00987E08"/>
    <w:rsid w:val="00991D76"/>
    <w:rsid w:val="00991D91"/>
    <w:rsid w:val="00993374"/>
    <w:rsid w:val="00994159"/>
    <w:rsid w:val="00995495"/>
    <w:rsid w:val="00996E53"/>
    <w:rsid w:val="00997D09"/>
    <w:rsid w:val="00997FB9"/>
    <w:rsid w:val="009A01C7"/>
    <w:rsid w:val="009A043E"/>
    <w:rsid w:val="009A16AD"/>
    <w:rsid w:val="009A29E5"/>
    <w:rsid w:val="009A33ED"/>
    <w:rsid w:val="009A38A7"/>
    <w:rsid w:val="009A47F8"/>
    <w:rsid w:val="009A4C0B"/>
    <w:rsid w:val="009A63DC"/>
    <w:rsid w:val="009A796E"/>
    <w:rsid w:val="009A7AE6"/>
    <w:rsid w:val="009B196B"/>
    <w:rsid w:val="009B3D0F"/>
    <w:rsid w:val="009B48CE"/>
    <w:rsid w:val="009B583A"/>
    <w:rsid w:val="009C0E00"/>
    <w:rsid w:val="009C407E"/>
    <w:rsid w:val="009C417E"/>
    <w:rsid w:val="009C58E1"/>
    <w:rsid w:val="009C71E8"/>
    <w:rsid w:val="009C79AD"/>
    <w:rsid w:val="009D043C"/>
    <w:rsid w:val="009D1EDE"/>
    <w:rsid w:val="009D2BFF"/>
    <w:rsid w:val="009D42B9"/>
    <w:rsid w:val="009D6947"/>
    <w:rsid w:val="009E420E"/>
    <w:rsid w:val="009E4AC8"/>
    <w:rsid w:val="009E4F99"/>
    <w:rsid w:val="009E68A1"/>
    <w:rsid w:val="009F03F1"/>
    <w:rsid w:val="009F1AFF"/>
    <w:rsid w:val="009F2475"/>
    <w:rsid w:val="009F2F5E"/>
    <w:rsid w:val="009F3892"/>
    <w:rsid w:val="00A00FF4"/>
    <w:rsid w:val="00A01756"/>
    <w:rsid w:val="00A01779"/>
    <w:rsid w:val="00A0254F"/>
    <w:rsid w:val="00A02964"/>
    <w:rsid w:val="00A02D0C"/>
    <w:rsid w:val="00A0465F"/>
    <w:rsid w:val="00A0739E"/>
    <w:rsid w:val="00A07928"/>
    <w:rsid w:val="00A111F5"/>
    <w:rsid w:val="00A1231A"/>
    <w:rsid w:val="00A12CDF"/>
    <w:rsid w:val="00A130F3"/>
    <w:rsid w:val="00A13109"/>
    <w:rsid w:val="00A133B4"/>
    <w:rsid w:val="00A1349E"/>
    <w:rsid w:val="00A137B7"/>
    <w:rsid w:val="00A14ACA"/>
    <w:rsid w:val="00A1640F"/>
    <w:rsid w:val="00A175CE"/>
    <w:rsid w:val="00A2218C"/>
    <w:rsid w:val="00A22623"/>
    <w:rsid w:val="00A23BED"/>
    <w:rsid w:val="00A25BC1"/>
    <w:rsid w:val="00A27464"/>
    <w:rsid w:val="00A30116"/>
    <w:rsid w:val="00A33D11"/>
    <w:rsid w:val="00A3407B"/>
    <w:rsid w:val="00A344AF"/>
    <w:rsid w:val="00A36B36"/>
    <w:rsid w:val="00A36D6F"/>
    <w:rsid w:val="00A3794B"/>
    <w:rsid w:val="00A40B08"/>
    <w:rsid w:val="00A41677"/>
    <w:rsid w:val="00A43638"/>
    <w:rsid w:val="00A43802"/>
    <w:rsid w:val="00A45AD1"/>
    <w:rsid w:val="00A47837"/>
    <w:rsid w:val="00A47C19"/>
    <w:rsid w:val="00A508B5"/>
    <w:rsid w:val="00A51E3E"/>
    <w:rsid w:val="00A5326B"/>
    <w:rsid w:val="00A54066"/>
    <w:rsid w:val="00A5568C"/>
    <w:rsid w:val="00A567EF"/>
    <w:rsid w:val="00A56904"/>
    <w:rsid w:val="00A57844"/>
    <w:rsid w:val="00A600E6"/>
    <w:rsid w:val="00A62C0F"/>
    <w:rsid w:val="00A634A4"/>
    <w:rsid w:val="00A639C9"/>
    <w:rsid w:val="00A63CCF"/>
    <w:rsid w:val="00A65D4E"/>
    <w:rsid w:val="00A66843"/>
    <w:rsid w:val="00A709A7"/>
    <w:rsid w:val="00A70F2D"/>
    <w:rsid w:val="00A71923"/>
    <w:rsid w:val="00A72256"/>
    <w:rsid w:val="00A85CF7"/>
    <w:rsid w:val="00A86670"/>
    <w:rsid w:val="00A9059F"/>
    <w:rsid w:val="00A9128A"/>
    <w:rsid w:val="00A952CF"/>
    <w:rsid w:val="00A96768"/>
    <w:rsid w:val="00A971D7"/>
    <w:rsid w:val="00A97E91"/>
    <w:rsid w:val="00AA2488"/>
    <w:rsid w:val="00AA2B32"/>
    <w:rsid w:val="00AA52E9"/>
    <w:rsid w:val="00AA5ECC"/>
    <w:rsid w:val="00AB083E"/>
    <w:rsid w:val="00AB3346"/>
    <w:rsid w:val="00AB6B67"/>
    <w:rsid w:val="00AB75BB"/>
    <w:rsid w:val="00AB7C46"/>
    <w:rsid w:val="00AB7DE8"/>
    <w:rsid w:val="00AC0429"/>
    <w:rsid w:val="00AC07E1"/>
    <w:rsid w:val="00AC09A9"/>
    <w:rsid w:val="00AC0D30"/>
    <w:rsid w:val="00AC105B"/>
    <w:rsid w:val="00AC35CC"/>
    <w:rsid w:val="00AC3A1F"/>
    <w:rsid w:val="00AC41CA"/>
    <w:rsid w:val="00AC4C17"/>
    <w:rsid w:val="00AC7DCD"/>
    <w:rsid w:val="00AD06A6"/>
    <w:rsid w:val="00AD0FD9"/>
    <w:rsid w:val="00AD2901"/>
    <w:rsid w:val="00AD3259"/>
    <w:rsid w:val="00AD3573"/>
    <w:rsid w:val="00AD3D94"/>
    <w:rsid w:val="00AD5060"/>
    <w:rsid w:val="00AE024E"/>
    <w:rsid w:val="00AE0B0F"/>
    <w:rsid w:val="00AE1B40"/>
    <w:rsid w:val="00AE203E"/>
    <w:rsid w:val="00AE57E9"/>
    <w:rsid w:val="00AF1BA0"/>
    <w:rsid w:val="00AF2F36"/>
    <w:rsid w:val="00AF3515"/>
    <w:rsid w:val="00AF3741"/>
    <w:rsid w:val="00AF588B"/>
    <w:rsid w:val="00AF7349"/>
    <w:rsid w:val="00B00B5F"/>
    <w:rsid w:val="00B03CAA"/>
    <w:rsid w:val="00B043A9"/>
    <w:rsid w:val="00B10E31"/>
    <w:rsid w:val="00B120F0"/>
    <w:rsid w:val="00B1211E"/>
    <w:rsid w:val="00B1238D"/>
    <w:rsid w:val="00B12CC7"/>
    <w:rsid w:val="00B130E9"/>
    <w:rsid w:val="00B13FBF"/>
    <w:rsid w:val="00B14C4C"/>
    <w:rsid w:val="00B15E77"/>
    <w:rsid w:val="00B1719B"/>
    <w:rsid w:val="00B174A0"/>
    <w:rsid w:val="00B216AA"/>
    <w:rsid w:val="00B2251C"/>
    <w:rsid w:val="00B2421B"/>
    <w:rsid w:val="00B246F8"/>
    <w:rsid w:val="00B25321"/>
    <w:rsid w:val="00B37042"/>
    <w:rsid w:val="00B407DE"/>
    <w:rsid w:val="00B40843"/>
    <w:rsid w:val="00B411FD"/>
    <w:rsid w:val="00B42E23"/>
    <w:rsid w:val="00B475B1"/>
    <w:rsid w:val="00B476A5"/>
    <w:rsid w:val="00B47F11"/>
    <w:rsid w:val="00B501B0"/>
    <w:rsid w:val="00B5271D"/>
    <w:rsid w:val="00B55E41"/>
    <w:rsid w:val="00B56ACC"/>
    <w:rsid w:val="00B56D4C"/>
    <w:rsid w:val="00B60146"/>
    <w:rsid w:val="00B60FAD"/>
    <w:rsid w:val="00B61D6A"/>
    <w:rsid w:val="00B639EA"/>
    <w:rsid w:val="00B65220"/>
    <w:rsid w:val="00B71D28"/>
    <w:rsid w:val="00B73A72"/>
    <w:rsid w:val="00B74141"/>
    <w:rsid w:val="00B813C8"/>
    <w:rsid w:val="00B82AFC"/>
    <w:rsid w:val="00B82C5E"/>
    <w:rsid w:val="00B8455C"/>
    <w:rsid w:val="00B848CB"/>
    <w:rsid w:val="00B87554"/>
    <w:rsid w:val="00B9198A"/>
    <w:rsid w:val="00B929D2"/>
    <w:rsid w:val="00B92A66"/>
    <w:rsid w:val="00B94EE3"/>
    <w:rsid w:val="00B95BBC"/>
    <w:rsid w:val="00B97717"/>
    <w:rsid w:val="00B97ADE"/>
    <w:rsid w:val="00BA1348"/>
    <w:rsid w:val="00BA274B"/>
    <w:rsid w:val="00BA3028"/>
    <w:rsid w:val="00BA46E3"/>
    <w:rsid w:val="00BA57EC"/>
    <w:rsid w:val="00BA5C03"/>
    <w:rsid w:val="00BA78FD"/>
    <w:rsid w:val="00BB368E"/>
    <w:rsid w:val="00BB39AA"/>
    <w:rsid w:val="00BB47FA"/>
    <w:rsid w:val="00BB4CD4"/>
    <w:rsid w:val="00BB534A"/>
    <w:rsid w:val="00BB5F42"/>
    <w:rsid w:val="00BC0F59"/>
    <w:rsid w:val="00BC1034"/>
    <w:rsid w:val="00BC1655"/>
    <w:rsid w:val="00BC2656"/>
    <w:rsid w:val="00BC2714"/>
    <w:rsid w:val="00BC316F"/>
    <w:rsid w:val="00BC4317"/>
    <w:rsid w:val="00BC7E78"/>
    <w:rsid w:val="00BD55E0"/>
    <w:rsid w:val="00BD7010"/>
    <w:rsid w:val="00BE12B7"/>
    <w:rsid w:val="00BE29D4"/>
    <w:rsid w:val="00BE3772"/>
    <w:rsid w:val="00BE58BC"/>
    <w:rsid w:val="00BF07B4"/>
    <w:rsid w:val="00BF321C"/>
    <w:rsid w:val="00BF42C2"/>
    <w:rsid w:val="00BF620F"/>
    <w:rsid w:val="00BF74E6"/>
    <w:rsid w:val="00C00503"/>
    <w:rsid w:val="00C051BD"/>
    <w:rsid w:val="00C07B27"/>
    <w:rsid w:val="00C07D1D"/>
    <w:rsid w:val="00C10D14"/>
    <w:rsid w:val="00C11195"/>
    <w:rsid w:val="00C14DE1"/>
    <w:rsid w:val="00C1746E"/>
    <w:rsid w:val="00C177B6"/>
    <w:rsid w:val="00C17C68"/>
    <w:rsid w:val="00C20E79"/>
    <w:rsid w:val="00C21AE6"/>
    <w:rsid w:val="00C21B3E"/>
    <w:rsid w:val="00C23436"/>
    <w:rsid w:val="00C24C77"/>
    <w:rsid w:val="00C262B5"/>
    <w:rsid w:val="00C2674D"/>
    <w:rsid w:val="00C27D10"/>
    <w:rsid w:val="00C30351"/>
    <w:rsid w:val="00C33394"/>
    <w:rsid w:val="00C33989"/>
    <w:rsid w:val="00C33FAA"/>
    <w:rsid w:val="00C33FEF"/>
    <w:rsid w:val="00C3667A"/>
    <w:rsid w:val="00C37CB9"/>
    <w:rsid w:val="00C4091E"/>
    <w:rsid w:val="00C41019"/>
    <w:rsid w:val="00C42008"/>
    <w:rsid w:val="00C427DB"/>
    <w:rsid w:val="00C43E79"/>
    <w:rsid w:val="00C463FC"/>
    <w:rsid w:val="00C50ED0"/>
    <w:rsid w:val="00C51E4B"/>
    <w:rsid w:val="00C53449"/>
    <w:rsid w:val="00C54CA9"/>
    <w:rsid w:val="00C557E1"/>
    <w:rsid w:val="00C55AED"/>
    <w:rsid w:val="00C561AC"/>
    <w:rsid w:val="00C565F5"/>
    <w:rsid w:val="00C56EBB"/>
    <w:rsid w:val="00C618D1"/>
    <w:rsid w:val="00C62D2B"/>
    <w:rsid w:val="00C631F3"/>
    <w:rsid w:val="00C63FBC"/>
    <w:rsid w:val="00C644CC"/>
    <w:rsid w:val="00C64E29"/>
    <w:rsid w:val="00C670EA"/>
    <w:rsid w:val="00C703BF"/>
    <w:rsid w:val="00C71DA6"/>
    <w:rsid w:val="00C74D6C"/>
    <w:rsid w:val="00C76AE9"/>
    <w:rsid w:val="00C77AB8"/>
    <w:rsid w:val="00C8272F"/>
    <w:rsid w:val="00C8322C"/>
    <w:rsid w:val="00C834D5"/>
    <w:rsid w:val="00C84102"/>
    <w:rsid w:val="00C84C61"/>
    <w:rsid w:val="00C84F55"/>
    <w:rsid w:val="00C86DE3"/>
    <w:rsid w:val="00C9058E"/>
    <w:rsid w:val="00C9106C"/>
    <w:rsid w:val="00C91312"/>
    <w:rsid w:val="00C9155D"/>
    <w:rsid w:val="00C91B57"/>
    <w:rsid w:val="00C92645"/>
    <w:rsid w:val="00C9400A"/>
    <w:rsid w:val="00C946C8"/>
    <w:rsid w:val="00C95AC1"/>
    <w:rsid w:val="00C9642E"/>
    <w:rsid w:val="00CA4088"/>
    <w:rsid w:val="00CA51E9"/>
    <w:rsid w:val="00CA54CE"/>
    <w:rsid w:val="00CA55A9"/>
    <w:rsid w:val="00CB174E"/>
    <w:rsid w:val="00CB19E8"/>
    <w:rsid w:val="00CB2F96"/>
    <w:rsid w:val="00CB38D6"/>
    <w:rsid w:val="00CB3DEC"/>
    <w:rsid w:val="00CB56B4"/>
    <w:rsid w:val="00CB650E"/>
    <w:rsid w:val="00CB6CD2"/>
    <w:rsid w:val="00CB72E6"/>
    <w:rsid w:val="00CB7BAD"/>
    <w:rsid w:val="00CC0906"/>
    <w:rsid w:val="00CC1102"/>
    <w:rsid w:val="00CC2696"/>
    <w:rsid w:val="00CC26E7"/>
    <w:rsid w:val="00CC3724"/>
    <w:rsid w:val="00CC3BCE"/>
    <w:rsid w:val="00CC4ABC"/>
    <w:rsid w:val="00CC4CCC"/>
    <w:rsid w:val="00CC54C5"/>
    <w:rsid w:val="00CC7043"/>
    <w:rsid w:val="00CD0E66"/>
    <w:rsid w:val="00CD287D"/>
    <w:rsid w:val="00CD31F8"/>
    <w:rsid w:val="00CD3377"/>
    <w:rsid w:val="00CD4F2B"/>
    <w:rsid w:val="00CD6825"/>
    <w:rsid w:val="00CD6EA0"/>
    <w:rsid w:val="00CE2803"/>
    <w:rsid w:val="00CE4C30"/>
    <w:rsid w:val="00CE65D7"/>
    <w:rsid w:val="00CE6D7F"/>
    <w:rsid w:val="00CE7633"/>
    <w:rsid w:val="00CE7DD1"/>
    <w:rsid w:val="00CF052C"/>
    <w:rsid w:val="00CF0C9E"/>
    <w:rsid w:val="00CF27BA"/>
    <w:rsid w:val="00CF34CE"/>
    <w:rsid w:val="00CF50CA"/>
    <w:rsid w:val="00CF6A91"/>
    <w:rsid w:val="00D00144"/>
    <w:rsid w:val="00D010C8"/>
    <w:rsid w:val="00D02B39"/>
    <w:rsid w:val="00D06475"/>
    <w:rsid w:val="00D0652D"/>
    <w:rsid w:val="00D11940"/>
    <w:rsid w:val="00D12F60"/>
    <w:rsid w:val="00D13CF4"/>
    <w:rsid w:val="00D13F96"/>
    <w:rsid w:val="00D14907"/>
    <w:rsid w:val="00D16024"/>
    <w:rsid w:val="00D20CFA"/>
    <w:rsid w:val="00D21A8D"/>
    <w:rsid w:val="00D27BD6"/>
    <w:rsid w:val="00D31A69"/>
    <w:rsid w:val="00D31A81"/>
    <w:rsid w:val="00D32666"/>
    <w:rsid w:val="00D33E27"/>
    <w:rsid w:val="00D35D82"/>
    <w:rsid w:val="00D36482"/>
    <w:rsid w:val="00D36539"/>
    <w:rsid w:val="00D36A76"/>
    <w:rsid w:val="00D36BDF"/>
    <w:rsid w:val="00D37B04"/>
    <w:rsid w:val="00D37D7D"/>
    <w:rsid w:val="00D40BA8"/>
    <w:rsid w:val="00D419FA"/>
    <w:rsid w:val="00D422ED"/>
    <w:rsid w:val="00D4331D"/>
    <w:rsid w:val="00D44326"/>
    <w:rsid w:val="00D44B6A"/>
    <w:rsid w:val="00D44C33"/>
    <w:rsid w:val="00D510A0"/>
    <w:rsid w:val="00D51268"/>
    <w:rsid w:val="00D51D35"/>
    <w:rsid w:val="00D536C0"/>
    <w:rsid w:val="00D55FDA"/>
    <w:rsid w:val="00D571D1"/>
    <w:rsid w:val="00D60265"/>
    <w:rsid w:val="00D64048"/>
    <w:rsid w:val="00D655E9"/>
    <w:rsid w:val="00D66A0F"/>
    <w:rsid w:val="00D67FB3"/>
    <w:rsid w:val="00D70A98"/>
    <w:rsid w:val="00D70FDF"/>
    <w:rsid w:val="00D71D9E"/>
    <w:rsid w:val="00D720D4"/>
    <w:rsid w:val="00D74B5D"/>
    <w:rsid w:val="00D75784"/>
    <w:rsid w:val="00D7677A"/>
    <w:rsid w:val="00D768C7"/>
    <w:rsid w:val="00D769A5"/>
    <w:rsid w:val="00D773FC"/>
    <w:rsid w:val="00D77C2B"/>
    <w:rsid w:val="00D803C3"/>
    <w:rsid w:val="00D80BCD"/>
    <w:rsid w:val="00D80BFB"/>
    <w:rsid w:val="00D81178"/>
    <w:rsid w:val="00D84540"/>
    <w:rsid w:val="00D85CA2"/>
    <w:rsid w:val="00D9251A"/>
    <w:rsid w:val="00D92F5F"/>
    <w:rsid w:val="00D934C0"/>
    <w:rsid w:val="00D97485"/>
    <w:rsid w:val="00D97975"/>
    <w:rsid w:val="00DA0A97"/>
    <w:rsid w:val="00DA23FF"/>
    <w:rsid w:val="00DA4368"/>
    <w:rsid w:val="00DA79E3"/>
    <w:rsid w:val="00DB0396"/>
    <w:rsid w:val="00DB0706"/>
    <w:rsid w:val="00DB0BD3"/>
    <w:rsid w:val="00DB31D5"/>
    <w:rsid w:val="00DB4B55"/>
    <w:rsid w:val="00DB4DCC"/>
    <w:rsid w:val="00DB4FA8"/>
    <w:rsid w:val="00DB5BFA"/>
    <w:rsid w:val="00DC0336"/>
    <w:rsid w:val="00DC0AAB"/>
    <w:rsid w:val="00DC0E79"/>
    <w:rsid w:val="00DC1CD5"/>
    <w:rsid w:val="00DC1E19"/>
    <w:rsid w:val="00DC2964"/>
    <w:rsid w:val="00DC5724"/>
    <w:rsid w:val="00DC63E7"/>
    <w:rsid w:val="00DC72C5"/>
    <w:rsid w:val="00DC7A51"/>
    <w:rsid w:val="00DD0344"/>
    <w:rsid w:val="00DD1439"/>
    <w:rsid w:val="00DD184D"/>
    <w:rsid w:val="00DD2995"/>
    <w:rsid w:val="00DD3856"/>
    <w:rsid w:val="00DD54A4"/>
    <w:rsid w:val="00DD57D5"/>
    <w:rsid w:val="00DD67FD"/>
    <w:rsid w:val="00DE74E7"/>
    <w:rsid w:val="00DE775A"/>
    <w:rsid w:val="00DF0522"/>
    <w:rsid w:val="00DF073F"/>
    <w:rsid w:val="00DF0B8E"/>
    <w:rsid w:val="00DF0D3C"/>
    <w:rsid w:val="00DF10DB"/>
    <w:rsid w:val="00DF3587"/>
    <w:rsid w:val="00DF3C7D"/>
    <w:rsid w:val="00DF4082"/>
    <w:rsid w:val="00DF7419"/>
    <w:rsid w:val="00DF76F6"/>
    <w:rsid w:val="00E02821"/>
    <w:rsid w:val="00E044DA"/>
    <w:rsid w:val="00E04CD9"/>
    <w:rsid w:val="00E04DF7"/>
    <w:rsid w:val="00E05E0E"/>
    <w:rsid w:val="00E05E42"/>
    <w:rsid w:val="00E076B5"/>
    <w:rsid w:val="00E10306"/>
    <w:rsid w:val="00E13DE7"/>
    <w:rsid w:val="00E14940"/>
    <w:rsid w:val="00E2171B"/>
    <w:rsid w:val="00E240E0"/>
    <w:rsid w:val="00E24E2A"/>
    <w:rsid w:val="00E25C74"/>
    <w:rsid w:val="00E27C37"/>
    <w:rsid w:val="00E309CE"/>
    <w:rsid w:val="00E3122F"/>
    <w:rsid w:val="00E323AF"/>
    <w:rsid w:val="00E346FC"/>
    <w:rsid w:val="00E3569E"/>
    <w:rsid w:val="00E35FC3"/>
    <w:rsid w:val="00E369F6"/>
    <w:rsid w:val="00E376E5"/>
    <w:rsid w:val="00E400D1"/>
    <w:rsid w:val="00E402F7"/>
    <w:rsid w:val="00E403A4"/>
    <w:rsid w:val="00E41069"/>
    <w:rsid w:val="00E41224"/>
    <w:rsid w:val="00E42E59"/>
    <w:rsid w:val="00E437B2"/>
    <w:rsid w:val="00E44863"/>
    <w:rsid w:val="00E44CCB"/>
    <w:rsid w:val="00E454A5"/>
    <w:rsid w:val="00E46ECD"/>
    <w:rsid w:val="00E502AF"/>
    <w:rsid w:val="00E509AD"/>
    <w:rsid w:val="00E50DAF"/>
    <w:rsid w:val="00E5166D"/>
    <w:rsid w:val="00E5752C"/>
    <w:rsid w:val="00E57DA6"/>
    <w:rsid w:val="00E63661"/>
    <w:rsid w:val="00E63A3B"/>
    <w:rsid w:val="00E64742"/>
    <w:rsid w:val="00E64C62"/>
    <w:rsid w:val="00E671FA"/>
    <w:rsid w:val="00E70AAB"/>
    <w:rsid w:val="00E71706"/>
    <w:rsid w:val="00E732C6"/>
    <w:rsid w:val="00E7378C"/>
    <w:rsid w:val="00E7379A"/>
    <w:rsid w:val="00E73861"/>
    <w:rsid w:val="00E75A56"/>
    <w:rsid w:val="00E77AD3"/>
    <w:rsid w:val="00E77B00"/>
    <w:rsid w:val="00E805D0"/>
    <w:rsid w:val="00E80DD5"/>
    <w:rsid w:val="00E80FDF"/>
    <w:rsid w:val="00E8204B"/>
    <w:rsid w:val="00E83F57"/>
    <w:rsid w:val="00E85E07"/>
    <w:rsid w:val="00E866CB"/>
    <w:rsid w:val="00E87A2F"/>
    <w:rsid w:val="00E90BF2"/>
    <w:rsid w:val="00E90C6F"/>
    <w:rsid w:val="00E913CA"/>
    <w:rsid w:val="00E916B0"/>
    <w:rsid w:val="00E922B6"/>
    <w:rsid w:val="00E92838"/>
    <w:rsid w:val="00E9579F"/>
    <w:rsid w:val="00E95BE7"/>
    <w:rsid w:val="00E9669B"/>
    <w:rsid w:val="00E97193"/>
    <w:rsid w:val="00EA0225"/>
    <w:rsid w:val="00EA7A1C"/>
    <w:rsid w:val="00EA7F0F"/>
    <w:rsid w:val="00EB175D"/>
    <w:rsid w:val="00EB43D7"/>
    <w:rsid w:val="00EB570D"/>
    <w:rsid w:val="00EB65C2"/>
    <w:rsid w:val="00EB7493"/>
    <w:rsid w:val="00EB76F4"/>
    <w:rsid w:val="00EC343A"/>
    <w:rsid w:val="00EC5477"/>
    <w:rsid w:val="00EC5AB8"/>
    <w:rsid w:val="00ED3822"/>
    <w:rsid w:val="00ED58BD"/>
    <w:rsid w:val="00ED5B8C"/>
    <w:rsid w:val="00ED68D9"/>
    <w:rsid w:val="00ED6C02"/>
    <w:rsid w:val="00ED6ED1"/>
    <w:rsid w:val="00EE11D8"/>
    <w:rsid w:val="00EE1D4A"/>
    <w:rsid w:val="00EE23E8"/>
    <w:rsid w:val="00EE2BC8"/>
    <w:rsid w:val="00EE6897"/>
    <w:rsid w:val="00EE6C70"/>
    <w:rsid w:val="00EE6F08"/>
    <w:rsid w:val="00EE6FA6"/>
    <w:rsid w:val="00EE7130"/>
    <w:rsid w:val="00EF0325"/>
    <w:rsid w:val="00EF269D"/>
    <w:rsid w:val="00EF484C"/>
    <w:rsid w:val="00EF48FF"/>
    <w:rsid w:val="00EF629B"/>
    <w:rsid w:val="00EF7BA2"/>
    <w:rsid w:val="00EF7CCA"/>
    <w:rsid w:val="00F010FF"/>
    <w:rsid w:val="00F02018"/>
    <w:rsid w:val="00F04A70"/>
    <w:rsid w:val="00F055F4"/>
    <w:rsid w:val="00F06E64"/>
    <w:rsid w:val="00F16782"/>
    <w:rsid w:val="00F1764A"/>
    <w:rsid w:val="00F17C6F"/>
    <w:rsid w:val="00F2060F"/>
    <w:rsid w:val="00F2148B"/>
    <w:rsid w:val="00F23854"/>
    <w:rsid w:val="00F24FEE"/>
    <w:rsid w:val="00F24FEF"/>
    <w:rsid w:val="00F2622C"/>
    <w:rsid w:val="00F268FC"/>
    <w:rsid w:val="00F31CD6"/>
    <w:rsid w:val="00F34706"/>
    <w:rsid w:val="00F372CB"/>
    <w:rsid w:val="00F377A9"/>
    <w:rsid w:val="00F517B7"/>
    <w:rsid w:val="00F52D55"/>
    <w:rsid w:val="00F55449"/>
    <w:rsid w:val="00F5733B"/>
    <w:rsid w:val="00F5797B"/>
    <w:rsid w:val="00F62ECB"/>
    <w:rsid w:val="00F636F1"/>
    <w:rsid w:val="00F65323"/>
    <w:rsid w:val="00F6640E"/>
    <w:rsid w:val="00F6724D"/>
    <w:rsid w:val="00F73594"/>
    <w:rsid w:val="00F7487C"/>
    <w:rsid w:val="00F75DA1"/>
    <w:rsid w:val="00F76268"/>
    <w:rsid w:val="00F76B7E"/>
    <w:rsid w:val="00F77301"/>
    <w:rsid w:val="00F777D2"/>
    <w:rsid w:val="00F82314"/>
    <w:rsid w:val="00F82ABB"/>
    <w:rsid w:val="00F8348A"/>
    <w:rsid w:val="00F84638"/>
    <w:rsid w:val="00F84D92"/>
    <w:rsid w:val="00F85925"/>
    <w:rsid w:val="00F85C28"/>
    <w:rsid w:val="00F861D5"/>
    <w:rsid w:val="00F86A44"/>
    <w:rsid w:val="00F87692"/>
    <w:rsid w:val="00F87FA7"/>
    <w:rsid w:val="00F91CBC"/>
    <w:rsid w:val="00F9267E"/>
    <w:rsid w:val="00F933F7"/>
    <w:rsid w:val="00F93EE9"/>
    <w:rsid w:val="00F96510"/>
    <w:rsid w:val="00F968BE"/>
    <w:rsid w:val="00F9790F"/>
    <w:rsid w:val="00F97F0E"/>
    <w:rsid w:val="00FA13A8"/>
    <w:rsid w:val="00FA260A"/>
    <w:rsid w:val="00FA2C5F"/>
    <w:rsid w:val="00FA43C4"/>
    <w:rsid w:val="00FA5D0F"/>
    <w:rsid w:val="00FB184A"/>
    <w:rsid w:val="00FB587A"/>
    <w:rsid w:val="00FB75E8"/>
    <w:rsid w:val="00FC1901"/>
    <w:rsid w:val="00FC2C2A"/>
    <w:rsid w:val="00FC2D6A"/>
    <w:rsid w:val="00FC5CD5"/>
    <w:rsid w:val="00FC621E"/>
    <w:rsid w:val="00FC63AB"/>
    <w:rsid w:val="00FC68E9"/>
    <w:rsid w:val="00FC6B2F"/>
    <w:rsid w:val="00FC7647"/>
    <w:rsid w:val="00FC7AFD"/>
    <w:rsid w:val="00FD027D"/>
    <w:rsid w:val="00FD271E"/>
    <w:rsid w:val="00FD2E79"/>
    <w:rsid w:val="00FD45EB"/>
    <w:rsid w:val="00FD4CAC"/>
    <w:rsid w:val="00FE0A7A"/>
    <w:rsid w:val="00FE218E"/>
    <w:rsid w:val="00FE263B"/>
    <w:rsid w:val="00FE2CDD"/>
    <w:rsid w:val="00FE363F"/>
    <w:rsid w:val="00FE425B"/>
    <w:rsid w:val="00FE75AB"/>
    <w:rsid w:val="00FF035E"/>
    <w:rsid w:val="00FF14CA"/>
    <w:rsid w:val="00FF1D73"/>
    <w:rsid w:val="00FF2C5D"/>
    <w:rsid w:val="00FF59C4"/>
    <w:rsid w:val="00FF7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4d4d4d"/>
    </o:shapedefaults>
    <o:shapelayout v:ext="edit">
      <o:idmap v:ext="edit" data="1"/>
    </o:shapelayout>
  </w:shapeDefaults>
  <w:decimalSymbol w:val=","/>
  <w:listSeparator w:val=";"/>
  <w15:chartTrackingRefBased/>
  <w15:docId w15:val="{2646C92F-D49E-4697-AC28-49724A79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3">
    <w:name w:val="Normal"/>
    <w:qFormat/>
    <w:rsid w:val="00291DEB"/>
    <w:rPr>
      <w:sz w:val="24"/>
      <w:szCs w:val="24"/>
    </w:rPr>
  </w:style>
  <w:style w:type="paragraph" w:styleId="17">
    <w:name w:val="heading 1"/>
    <w:aliases w:val=".,H1,Название спецификации,Глава 1,P1,Heading 1"/>
    <w:next w:val="af4"/>
    <w:link w:val="1e"/>
    <w:qFormat/>
    <w:rsid w:val="00291DEB"/>
    <w:pPr>
      <w:keepNext/>
      <w:pageBreakBefore/>
      <w:numPr>
        <w:numId w:val="9"/>
      </w:numPr>
      <w:spacing w:before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7">
    <w:name w:val="heading 2"/>
    <w:aliases w:val="H2,h2,Заголовок 2 Знак"/>
    <w:basedOn w:val="af3"/>
    <w:next w:val="af3"/>
    <w:link w:val="210"/>
    <w:qFormat/>
    <w:rsid w:val="00291D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aliases w:val="H3"/>
    <w:basedOn w:val="af3"/>
    <w:next w:val="af3"/>
    <w:link w:val="33"/>
    <w:qFormat/>
    <w:rsid w:val="00291D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Заголовок 4 (Приложение),H4"/>
    <w:basedOn w:val="af3"/>
    <w:next w:val="af3"/>
    <w:link w:val="40"/>
    <w:qFormat/>
    <w:rsid w:val="00291D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H5"/>
    <w:basedOn w:val="af3"/>
    <w:next w:val="af3"/>
    <w:link w:val="50"/>
    <w:qFormat/>
    <w:rsid w:val="00291D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3"/>
    <w:next w:val="af3"/>
    <w:link w:val="60"/>
    <w:qFormat/>
    <w:rsid w:val="00291D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3"/>
    <w:next w:val="af3"/>
    <w:link w:val="70"/>
    <w:qFormat/>
    <w:rsid w:val="00291DEB"/>
    <w:pPr>
      <w:spacing w:before="240" w:after="60"/>
      <w:outlineLvl w:val="6"/>
    </w:pPr>
  </w:style>
  <w:style w:type="paragraph" w:styleId="8">
    <w:name w:val="heading 8"/>
    <w:basedOn w:val="af3"/>
    <w:next w:val="af3"/>
    <w:link w:val="80"/>
    <w:qFormat/>
    <w:rsid w:val="00291DEB"/>
    <w:pPr>
      <w:spacing w:before="240" w:after="60"/>
      <w:outlineLvl w:val="7"/>
    </w:pPr>
    <w:rPr>
      <w:i/>
      <w:iCs/>
    </w:rPr>
  </w:style>
  <w:style w:type="paragraph" w:styleId="9">
    <w:name w:val="heading 9"/>
    <w:basedOn w:val="af3"/>
    <w:next w:val="af3"/>
    <w:link w:val="90"/>
    <w:qFormat/>
    <w:rsid w:val="00291DE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5">
    <w:name w:val="Default Paragraph Font"/>
    <w:uiPriority w:val="1"/>
    <w:semiHidden/>
    <w:unhideWhenUsed/>
  </w:style>
  <w:style w:type="table" w:default="1" w:styleId="af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7">
    <w:name w:val="No List"/>
    <w:uiPriority w:val="99"/>
    <w:semiHidden/>
    <w:unhideWhenUsed/>
  </w:style>
  <w:style w:type="paragraph" w:styleId="1f">
    <w:name w:val="toc 1"/>
    <w:next w:val="af3"/>
    <w:uiPriority w:val="39"/>
    <w:rsid w:val="0040294F"/>
    <w:pPr>
      <w:tabs>
        <w:tab w:val="right" w:leader="dot" w:pos="9582"/>
      </w:tabs>
      <w:spacing w:before="160"/>
      <w:jc w:val="both"/>
    </w:pPr>
    <w:rPr>
      <w:rFonts w:ascii="Calibri" w:hAnsi="Calibri"/>
      <w:b/>
      <w:sz w:val="22"/>
      <w:szCs w:val="24"/>
    </w:rPr>
  </w:style>
  <w:style w:type="paragraph" w:styleId="28">
    <w:name w:val="toc 2"/>
    <w:next w:val="af3"/>
    <w:uiPriority w:val="39"/>
    <w:rsid w:val="0040294F"/>
    <w:pPr>
      <w:tabs>
        <w:tab w:val="right" w:leader="dot" w:pos="9582"/>
      </w:tabs>
      <w:spacing w:before="80"/>
      <w:ind w:left="454"/>
      <w:jc w:val="both"/>
    </w:pPr>
    <w:rPr>
      <w:rFonts w:ascii="Calibri" w:hAnsi="Calibri"/>
      <w:sz w:val="22"/>
      <w:szCs w:val="24"/>
    </w:rPr>
  </w:style>
  <w:style w:type="paragraph" w:styleId="34">
    <w:name w:val="toc 3"/>
    <w:next w:val="af3"/>
    <w:uiPriority w:val="39"/>
    <w:rsid w:val="0040294F"/>
    <w:pPr>
      <w:tabs>
        <w:tab w:val="right" w:leader="dot" w:pos="10149"/>
      </w:tabs>
      <w:spacing w:before="60"/>
      <w:ind w:left="907"/>
      <w:jc w:val="both"/>
    </w:pPr>
    <w:rPr>
      <w:sz w:val="28"/>
      <w:szCs w:val="24"/>
    </w:rPr>
  </w:style>
  <w:style w:type="paragraph" w:customStyle="1" w:styleId="1b">
    <w:name w:val="Стиль1"/>
    <w:basedOn w:val="af3"/>
    <w:link w:val="1f0"/>
    <w:rsid w:val="003F2C55"/>
    <w:pPr>
      <w:numPr>
        <w:ilvl w:val="1"/>
        <w:numId w:val="3"/>
      </w:numPr>
      <w:tabs>
        <w:tab w:val="left" w:pos="902"/>
      </w:tabs>
      <w:ind w:left="900" w:hanging="305"/>
    </w:pPr>
  </w:style>
  <w:style w:type="paragraph" w:styleId="af8">
    <w:name w:val="List"/>
    <w:basedOn w:val="af3"/>
    <w:rsid w:val="00291DEB"/>
  </w:style>
  <w:style w:type="paragraph" w:styleId="af9">
    <w:name w:val="caption"/>
    <w:basedOn w:val="af3"/>
    <w:next w:val="af3"/>
    <w:qFormat/>
    <w:rsid w:val="00291DEB"/>
    <w:rPr>
      <w:b/>
      <w:bCs/>
      <w:sz w:val="20"/>
      <w:szCs w:val="20"/>
    </w:rPr>
  </w:style>
  <w:style w:type="paragraph" w:customStyle="1" w:styleId="14">
    <w:name w:val="Прил_1"/>
    <w:basedOn w:val="17"/>
    <w:next w:val="af3"/>
    <w:rsid w:val="003F2C55"/>
    <w:pPr>
      <w:pageBreakBefore w:val="0"/>
      <w:numPr>
        <w:numId w:val="2"/>
      </w:numPr>
      <w:tabs>
        <w:tab w:val="clear" w:pos="360"/>
        <w:tab w:val="num" w:pos="720"/>
      </w:tabs>
      <w:ind w:left="720" w:hanging="720"/>
    </w:pPr>
  </w:style>
  <w:style w:type="paragraph" w:customStyle="1" w:styleId="15">
    <w:name w:val="Список 1)"/>
    <w:aliases w:val="2),3)..."/>
    <w:basedOn w:val="af3"/>
    <w:rsid w:val="003F2C55"/>
    <w:pPr>
      <w:numPr>
        <w:ilvl w:val="1"/>
        <w:numId w:val="1"/>
      </w:numPr>
    </w:pPr>
  </w:style>
  <w:style w:type="paragraph" w:customStyle="1" w:styleId="35">
    <w:name w:val="Название документа 3"/>
    <w:basedOn w:val="af3"/>
    <w:rsid w:val="003F2C55"/>
    <w:pPr>
      <w:suppressAutoHyphens/>
      <w:jc w:val="center"/>
    </w:pPr>
    <w:rPr>
      <w:b/>
      <w:bCs/>
    </w:rPr>
  </w:style>
  <w:style w:type="paragraph" w:customStyle="1" w:styleId="afa">
    <w:name w:val="Название таблицы"/>
    <w:basedOn w:val="af9"/>
    <w:rsid w:val="003F2C55"/>
    <w:pPr>
      <w:spacing w:before="360" w:after="120"/>
      <w:jc w:val="right"/>
    </w:pPr>
    <w:rPr>
      <w:bCs w:val="0"/>
    </w:rPr>
  </w:style>
  <w:style w:type="paragraph" w:customStyle="1" w:styleId="afb">
    <w:name w:val="Название рисунка"/>
    <w:basedOn w:val="af9"/>
    <w:rsid w:val="003F2C55"/>
    <w:pPr>
      <w:spacing w:before="120" w:after="360"/>
    </w:pPr>
    <w:rPr>
      <w:bCs w:val="0"/>
    </w:rPr>
  </w:style>
  <w:style w:type="paragraph" w:customStyle="1" w:styleId="1f1">
    <w:name w:val="Название документа 1"/>
    <w:basedOn w:val="af3"/>
    <w:next w:val="29"/>
    <w:rsid w:val="003F2C55"/>
    <w:pPr>
      <w:suppressAutoHyphens/>
      <w:spacing w:before="360" w:after="240"/>
      <w:jc w:val="center"/>
    </w:pPr>
    <w:rPr>
      <w:b/>
      <w:caps/>
      <w:spacing w:val="20"/>
      <w:sz w:val="36"/>
    </w:rPr>
  </w:style>
  <w:style w:type="paragraph" w:customStyle="1" w:styleId="29">
    <w:name w:val="Название документа 2"/>
    <w:basedOn w:val="17"/>
    <w:next w:val="af3"/>
    <w:rsid w:val="003F2C55"/>
    <w:pPr>
      <w:pageBreakBefore w:val="0"/>
      <w:numPr>
        <w:numId w:val="0"/>
      </w:numPr>
      <w:outlineLvl w:val="9"/>
    </w:pPr>
  </w:style>
  <w:style w:type="paragraph" w:customStyle="1" w:styleId="2a">
    <w:name w:val="Прил_2"/>
    <w:basedOn w:val="27"/>
    <w:next w:val="af3"/>
    <w:rsid w:val="003F2C55"/>
    <w:pPr>
      <w:tabs>
        <w:tab w:val="left" w:pos="900"/>
      </w:tabs>
      <w:ind w:left="900" w:hanging="900"/>
    </w:pPr>
  </w:style>
  <w:style w:type="paragraph" w:styleId="41">
    <w:name w:val="toc 4"/>
    <w:next w:val="af3"/>
    <w:uiPriority w:val="39"/>
    <w:rsid w:val="00291DEB"/>
    <w:pPr>
      <w:tabs>
        <w:tab w:val="right" w:leader="dot" w:pos="10149"/>
      </w:tabs>
      <w:spacing w:before="160"/>
      <w:ind w:right="567"/>
    </w:pPr>
    <w:rPr>
      <w:b/>
      <w:sz w:val="28"/>
      <w:szCs w:val="24"/>
      <w:u w:color="333333"/>
    </w:rPr>
  </w:style>
  <w:style w:type="paragraph" w:customStyle="1" w:styleId="afc">
    <w:name w:val="Табл_Заголовок"/>
    <w:basedOn w:val="af3"/>
    <w:rsid w:val="003F2C55"/>
    <w:pPr>
      <w:spacing w:before="120"/>
      <w:jc w:val="center"/>
    </w:pPr>
    <w:rPr>
      <w:b/>
      <w:bCs/>
    </w:rPr>
  </w:style>
  <w:style w:type="paragraph" w:customStyle="1" w:styleId="afd">
    <w:name w:val="Табл_Текст"/>
    <w:basedOn w:val="af3"/>
    <w:link w:val="afe"/>
    <w:uiPriority w:val="99"/>
    <w:rsid w:val="003F2C55"/>
    <w:rPr>
      <w:sz w:val="20"/>
    </w:rPr>
  </w:style>
  <w:style w:type="paragraph" w:customStyle="1" w:styleId="aff">
    <w:name w:val="ОГЛАВЛЕНИЕ"/>
    <w:basedOn w:val="af3"/>
    <w:next w:val="af3"/>
    <w:rsid w:val="003F2C55"/>
    <w:pPr>
      <w:pageBreakBefore/>
      <w:spacing w:before="240" w:after="480"/>
    </w:pPr>
    <w:rPr>
      <w:b/>
      <w:bCs/>
      <w:iCs/>
      <w:caps/>
      <w:sz w:val="28"/>
    </w:rPr>
  </w:style>
  <w:style w:type="paragraph" w:styleId="51">
    <w:name w:val="toc 5"/>
    <w:next w:val="af3"/>
    <w:rsid w:val="00291DEB"/>
    <w:pPr>
      <w:tabs>
        <w:tab w:val="right" w:leader="dot" w:pos="10149"/>
      </w:tabs>
      <w:ind w:right="567"/>
      <w:jc w:val="both"/>
    </w:pPr>
    <w:rPr>
      <w:rFonts w:ascii="Arial" w:hAnsi="Arial"/>
      <w:sz w:val="22"/>
      <w:szCs w:val="24"/>
    </w:rPr>
  </w:style>
  <w:style w:type="paragraph" w:customStyle="1" w:styleId="36">
    <w:name w:val="Прил_3"/>
    <w:basedOn w:val="32"/>
    <w:next w:val="af3"/>
    <w:rsid w:val="003F2C55"/>
    <w:pPr>
      <w:tabs>
        <w:tab w:val="num" w:pos="360"/>
        <w:tab w:val="num" w:pos="1080"/>
      </w:tabs>
      <w:ind w:left="1080" w:hanging="1080"/>
    </w:pPr>
  </w:style>
  <w:style w:type="paragraph" w:styleId="aff0">
    <w:name w:val="Balloon Text"/>
    <w:basedOn w:val="af3"/>
    <w:link w:val="aff1"/>
    <w:semiHidden/>
    <w:rsid w:val="00291DEB"/>
    <w:rPr>
      <w:rFonts w:ascii="Tahoma" w:hAnsi="Tahoma" w:cs="Tahoma"/>
      <w:sz w:val="16"/>
      <w:szCs w:val="16"/>
    </w:rPr>
  </w:style>
  <w:style w:type="paragraph" w:customStyle="1" w:styleId="25">
    <w:name w:val="Стиль 2"/>
    <w:basedOn w:val="af3"/>
    <w:rsid w:val="003F2C55"/>
    <w:pPr>
      <w:numPr>
        <w:numId w:val="3"/>
      </w:numPr>
    </w:pPr>
  </w:style>
  <w:style w:type="paragraph" w:customStyle="1" w:styleId="42">
    <w:name w:val="Прил_4"/>
    <w:basedOn w:val="4"/>
    <w:next w:val="af3"/>
    <w:rsid w:val="003F2C55"/>
    <w:pPr>
      <w:tabs>
        <w:tab w:val="num" w:pos="360"/>
        <w:tab w:val="left" w:pos="1260"/>
      </w:tabs>
      <w:ind w:left="1260" w:hanging="1260"/>
    </w:pPr>
  </w:style>
  <w:style w:type="paragraph" w:styleId="aff2">
    <w:name w:val="Document Map"/>
    <w:basedOn w:val="af3"/>
    <w:link w:val="aff3"/>
    <w:rsid w:val="00291DE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4">
    <w:name w:val="Hyperlink"/>
    <w:uiPriority w:val="99"/>
    <w:rsid w:val="00A96768"/>
    <w:rPr>
      <w:rFonts w:ascii="Calibri" w:hAnsi="Calibri"/>
      <w:color w:val="0000FF"/>
      <w:sz w:val="22"/>
      <w:u w:val="single"/>
    </w:rPr>
  </w:style>
  <w:style w:type="paragraph" w:customStyle="1" w:styleId="aff5">
    <w:name w:val="Конфигурационные файлы"/>
    <w:rsid w:val="003F2C55"/>
    <w:pPr>
      <w:spacing w:after="120"/>
    </w:pPr>
    <w:rPr>
      <w:rFonts w:ascii="Courier New" w:hAnsi="Courier New"/>
      <w:lang w:val="en-US"/>
    </w:rPr>
  </w:style>
  <w:style w:type="paragraph" w:customStyle="1" w:styleId="aff6">
    <w:name w:val="Текст колонтитула"/>
    <w:rsid w:val="003F2C55"/>
    <w:pPr>
      <w:jc w:val="right"/>
    </w:pPr>
    <w:rPr>
      <w:rFonts w:ascii="Arial" w:hAnsi="Arial"/>
      <w:i/>
      <w:sz w:val="18"/>
    </w:rPr>
  </w:style>
  <w:style w:type="paragraph" w:customStyle="1" w:styleId="line1">
    <w:name w:val="line1"/>
    <w:semiHidden/>
    <w:rsid w:val="003F2C55"/>
    <w:pPr>
      <w:spacing w:before="60"/>
    </w:pPr>
    <w:rPr>
      <w:rFonts w:ascii="Arial" w:hAnsi="Arial"/>
      <w:sz w:val="12"/>
      <w:szCs w:val="12"/>
    </w:rPr>
  </w:style>
  <w:style w:type="paragraph" w:styleId="aff7">
    <w:name w:val="header"/>
    <w:basedOn w:val="af3"/>
    <w:link w:val="aff8"/>
    <w:uiPriority w:val="99"/>
    <w:unhideWhenUsed/>
    <w:rsid w:val="00291DEB"/>
    <w:pPr>
      <w:tabs>
        <w:tab w:val="center" w:pos="4677"/>
        <w:tab w:val="right" w:pos="9355"/>
      </w:tabs>
    </w:pPr>
  </w:style>
  <w:style w:type="paragraph" w:styleId="aff9">
    <w:name w:val="footer"/>
    <w:basedOn w:val="af3"/>
    <w:link w:val="affa"/>
    <w:uiPriority w:val="99"/>
    <w:unhideWhenUsed/>
    <w:rsid w:val="00291DEB"/>
    <w:pPr>
      <w:tabs>
        <w:tab w:val="center" w:pos="4677"/>
        <w:tab w:val="right" w:pos="9355"/>
      </w:tabs>
    </w:pPr>
  </w:style>
  <w:style w:type="paragraph" w:customStyle="1" w:styleId="line2">
    <w:name w:val="line2"/>
    <w:semiHidden/>
    <w:rsid w:val="003F2C55"/>
    <w:pPr>
      <w:pBdr>
        <w:top w:val="single" w:sz="8" w:space="1" w:color="auto"/>
      </w:pBdr>
      <w:spacing w:after="240"/>
    </w:pPr>
    <w:rPr>
      <w:rFonts w:ascii="Arial" w:hAnsi="Arial"/>
      <w:sz w:val="12"/>
      <w:szCs w:val="12"/>
    </w:rPr>
  </w:style>
  <w:style w:type="paragraph" w:customStyle="1" w:styleId="ae">
    <w:name w:val="Табл_Список"/>
    <w:basedOn w:val="afd"/>
    <w:rsid w:val="003F2C55"/>
    <w:pPr>
      <w:numPr>
        <w:numId w:val="4"/>
      </w:numPr>
      <w:tabs>
        <w:tab w:val="clear" w:pos="0"/>
        <w:tab w:val="num" w:pos="360"/>
      </w:tabs>
      <w:ind w:left="360" w:hanging="190"/>
    </w:pPr>
    <w:rPr>
      <w:lang w:val="en-US"/>
    </w:rPr>
  </w:style>
  <w:style w:type="paragraph" w:customStyle="1" w:styleId="1">
    <w:name w:val="Табл_Стиль 1"/>
    <w:basedOn w:val="afd"/>
    <w:rsid w:val="003F2C55"/>
    <w:pPr>
      <w:numPr>
        <w:numId w:val="5"/>
      </w:numPr>
      <w:tabs>
        <w:tab w:val="clear" w:pos="397"/>
        <w:tab w:val="num" w:pos="0"/>
      </w:tabs>
      <w:ind w:left="180" w:hanging="180"/>
    </w:pPr>
  </w:style>
  <w:style w:type="paragraph" w:customStyle="1" w:styleId="2b">
    <w:name w:val="Стиль 2 (без отступа)"/>
    <w:basedOn w:val="25"/>
    <w:rsid w:val="003F2C55"/>
    <w:pPr>
      <w:tabs>
        <w:tab w:val="num" w:pos="0"/>
      </w:tabs>
      <w:ind w:left="0" w:firstLine="0"/>
    </w:pPr>
    <w:rPr>
      <w:lang w:val="en-US"/>
    </w:rPr>
  </w:style>
  <w:style w:type="paragraph" w:customStyle="1" w:styleId="16">
    <w:name w:val="Сноска_Стиль 1"/>
    <w:basedOn w:val="affb"/>
    <w:rsid w:val="003F2C55"/>
    <w:pPr>
      <w:numPr>
        <w:ilvl w:val="1"/>
        <w:numId w:val="8"/>
      </w:numPr>
      <w:tabs>
        <w:tab w:val="clear" w:pos="454"/>
        <w:tab w:val="num" w:pos="720"/>
        <w:tab w:val="left" w:pos="1080"/>
      </w:tabs>
      <w:spacing w:after="60"/>
      <w:ind w:left="720" w:hanging="180"/>
    </w:pPr>
  </w:style>
  <w:style w:type="paragraph" w:styleId="affc">
    <w:name w:val="Title"/>
    <w:basedOn w:val="af3"/>
    <w:qFormat/>
    <w:rsid w:val="008750EC"/>
    <w:pPr>
      <w:spacing w:before="240"/>
      <w:jc w:val="center"/>
    </w:pPr>
    <w:rPr>
      <w:rFonts w:cs="Arial"/>
      <w:b/>
      <w:bCs/>
      <w:kern w:val="28"/>
      <w:sz w:val="32"/>
      <w:szCs w:val="32"/>
    </w:rPr>
  </w:style>
  <w:style w:type="paragraph" w:styleId="affd">
    <w:name w:val="Body Text"/>
    <w:basedOn w:val="af3"/>
    <w:rsid w:val="003F2C55"/>
  </w:style>
  <w:style w:type="character" w:styleId="affe">
    <w:name w:val="page number"/>
    <w:rsid w:val="003F2C55"/>
    <w:rPr>
      <w:rFonts w:ascii="Arial" w:hAnsi="Arial"/>
      <w:sz w:val="22"/>
    </w:rPr>
  </w:style>
  <w:style w:type="paragraph" w:customStyle="1" w:styleId="1f2">
    <w:name w:val="Текст 1"/>
    <w:basedOn w:val="27"/>
    <w:link w:val="1f3"/>
    <w:rsid w:val="003F2C55"/>
    <w:pPr>
      <w:keepNext w:val="0"/>
      <w:tabs>
        <w:tab w:val="num" w:pos="540"/>
      </w:tabs>
      <w:spacing w:before="0" w:after="120"/>
      <w:ind w:left="539" w:hanging="539"/>
    </w:pPr>
    <w:rPr>
      <w:b w:val="0"/>
      <w:sz w:val="22"/>
    </w:rPr>
  </w:style>
  <w:style w:type="paragraph" w:customStyle="1" w:styleId="2c">
    <w:name w:val="Текст 2"/>
    <w:basedOn w:val="32"/>
    <w:rsid w:val="003F2C55"/>
    <w:pPr>
      <w:keepNext w:val="0"/>
      <w:spacing w:before="0" w:after="120"/>
    </w:pPr>
    <w:rPr>
      <w:b w:val="0"/>
      <w:i/>
      <w:sz w:val="22"/>
    </w:rPr>
  </w:style>
  <w:style w:type="paragraph" w:customStyle="1" w:styleId="37">
    <w:name w:val="Текст 3"/>
    <w:basedOn w:val="4"/>
    <w:rsid w:val="003F2C55"/>
    <w:pPr>
      <w:keepNext w:val="0"/>
      <w:spacing w:before="0" w:after="120"/>
      <w:ind w:hanging="902"/>
    </w:pPr>
    <w:rPr>
      <w:b w:val="0"/>
      <w:sz w:val="22"/>
    </w:rPr>
  </w:style>
  <w:style w:type="paragraph" w:customStyle="1" w:styleId="43">
    <w:name w:val="Текст 4"/>
    <w:basedOn w:val="5"/>
    <w:rsid w:val="003F2C55"/>
    <w:pPr>
      <w:tabs>
        <w:tab w:val="num" w:pos="1620"/>
      </w:tabs>
      <w:spacing w:before="0"/>
      <w:ind w:left="1616" w:hanging="1077"/>
    </w:pPr>
    <w:rPr>
      <w:i w:val="0"/>
    </w:rPr>
  </w:style>
  <w:style w:type="paragraph" w:customStyle="1" w:styleId="1c">
    <w:name w:val="Табл_Текст 1"/>
    <w:basedOn w:val="afd"/>
    <w:rsid w:val="003F2C55"/>
    <w:pPr>
      <w:numPr>
        <w:ilvl w:val="1"/>
        <w:numId w:val="6"/>
      </w:numPr>
    </w:pPr>
    <w:rPr>
      <w:szCs w:val="28"/>
    </w:rPr>
  </w:style>
  <w:style w:type="character" w:customStyle="1" w:styleId="210">
    <w:name w:val="Заголовок 2 Знак1"/>
    <w:aliases w:val="H2 Знак,h2 Знак,Заголовок 2 Знак Знак"/>
    <w:link w:val="27"/>
    <w:rsid w:val="008750EC"/>
    <w:rPr>
      <w:rFonts w:ascii="Arial" w:hAnsi="Arial" w:cs="Arial"/>
      <w:b/>
      <w:bCs/>
      <w:i/>
      <w:iCs/>
      <w:sz w:val="28"/>
      <w:szCs w:val="28"/>
    </w:rPr>
  </w:style>
  <w:style w:type="character" w:customStyle="1" w:styleId="1f3">
    <w:name w:val="Текст 1 Знак"/>
    <w:link w:val="1f2"/>
    <w:rsid w:val="003F2C55"/>
    <w:rPr>
      <w:rFonts w:ascii="Arial" w:eastAsia="Calibri" w:hAnsi="Arial"/>
      <w:sz w:val="22"/>
      <w:szCs w:val="28"/>
    </w:rPr>
  </w:style>
  <w:style w:type="paragraph" w:customStyle="1" w:styleId="0">
    <w:name w:val="Табл_Текст 0"/>
    <w:basedOn w:val="afd"/>
    <w:rsid w:val="003F2C55"/>
    <w:pPr>
      <w:numPr>
        <w:numId w:val="6"/>
      </w:numPr>
    </w:pPr>
  </w:style>
  <w:style w:type="paragraph" w:customStyle="1" w:styleId="a7">
    <w:name w:val="Сноска_Список"/>
    <w:basedOn w:val="affb"/>
    <w:rsid w:val="003F2C55"/>
    <w:pPr>
      <w:numPr>
        <w:ilvl w:val="2"/>
        <w:numId w:val="8"/>
      </w:numPr>
      <w:tabs>
        <w:tab w:val="clear" w:pos="96"/>
        <w:tab w:val="num" w:pos="1080"/>
      </w:tabs>
      <w:spacing w:after="60"/>
      <w:ind w:left="1080" w:hanging="360"/>
    </w:pPr>
    <w:rPr>
      <w:lang w:val="en-US"/>
    </w:rPr>
  </w:style>
  <w:style w:type="paragraph" w:customStyle="1" w:styleId="26">
    <w:name w:val="Табл_Текст 2"/>
    <w:basedOn w:val="afd"/>
    <w:rsid w:val="003F2C55"/>
    <w:pPr>
      <w:numPr>
        <w:ilvl w:val="2"/>
        <w:numId w:val="6"/>
      </w:numPr>
    </w:pPr>
  </w:style>
  <w:style w:type="table" w:customStyle="1" w:styleId="afff">
    <w:name w:val="Таблица"/>
    <w:basedOn w:val="af6"/>
    <w:uiPriority w:val="99"/>
    <w:rsid w:val="003F2C55"/>
    <w:pPr>
      <w:spacing w:after="120"/>
      <w:jc w:val="center"/>
    </w:pPr>
    <w:rPr>
      <w:rFonts w:ascii="Arial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outlineLvl w:val="9"/>
      </w:pPr>
      <w:rPr>
        <w:rFonts w:ascii="Arial" w:hAnsi="Arial"/>
        <w:b w:val="0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E0E0E0"/>
      </w:tcPr>
    </w:tblStylePr>
    <w:tblStylePr w:type="band1Horz">
      <w:rPr>
        <w:color w:val="auto"/>
      </w:rPr>
    </w:tblStylePr>
  </w:style>
  <w:style w:type="paragraph" w:styleId="affb">
    <w:name w:val="footnote text"/>
    <w:link w:val="afff0"/>
    <w:semiHidden/>
    <w:rsid w:val="00291DEB"/>
    <w:pPr>
      <w:ind w:firstLine="284"/>
      <w:jc w:val="both"/>
    </w:pPr>
    <w:rPr>
      <w:rFonts w:ascii="Arial" w:hAnsi="Arial"/>
      <w:spacing w:val="-2"/>
      <w:sz w:val="18"/>
    </w:rPr>
  </w:style>
  <w:style w:type="character" w:styleId="afff1">
    <w:name w:val="footnote reference"/>
    <w:semiHidden/>
    <w:rsid w:val="00291DEB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table" w:styleId="afff2">
    <w:name w:val="Table Grid"/>
    <w:basedOn w:val="af6"/>
    <w:rsid w:val="00291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3">
    <w:name w:val="Термин"/>
    <w:rsid w:val="003F2C55"/>
    <w:rPr>
      <w:b/>
      <w:i/>
    </w:rPr>
  </w:style>
  <w:style w:type="paragraph" w:customStyle="1" w:styleId="24">
    <w:name w:val="Табл_Стиль 2"/>
    <w:basedOn w:val="afd"/>
    <w:rsid w:val="003F2C55"/>
    <w:pPr>
      <w:numPr>
        <w:numId w:val="7"/>
      </w:numPr>
      <w:tabs>
        <w:tab w:val="clear" w:pos="113"/>
        <w:tab w:val="num" w:pos="180"/>
      </w:tabs>
      <w:ind w:left="180" w:hanging="180"/>
    </w:pPr>
  </w:style>
  <w:style w:type="paragraph" w:customStyle="1" w:styleId="23">
    <w:name w:val="Сноска_Стиль 2"/>
    <w:basedOn w:val="affb"/>
    <w:rsid w:val="003F2C55"/>
    <w:pPr>
      <w:numPr>
        <w:numId w:val="8"/>
      </w:numPr>
      <w:tabs>
        <w:tab w:val="left" w:pos="540"/>
      </w:tabs>
      <w:spacing w:after="60"/>
    </w:pPr>
    <w:rPr>
      <w:lang w:val="en-US"/>
    </w:rPr>
  </w:style>
  <w:style w:type="character" w:customStyle="1" w:styleId="1f0">
    <w:name w:val="Стиль1 Знак"/>
    <w:link w:val="1b"/>
    <w:rsid w:val="00BC0F59"/>
    <w:rPr>
      <w:sz w:val="24"/>
      <w:szCs w:val="24"/>
    </w:rPr>
  </w:style>
  <w:style w:type="paragraph" w:customStyle="1" w:styleId="-11">
    <w:name w:val="Цветной список - Акцент 11"/>
    <w:basedOn w:val="af3"/>
    <w:uiPriority w:val="34"/>
    <w:qFormat/>
    <w:rsid w:val="006C4786"/>
    <w:pPr>
      <w:ind w:left="720"/>
      <w:contextualSpacing/>
    </w:pPr>
  </w:style>
  <w:style w:type="character" w:styleId="afff4">
    <w:name w:val="annotation reference"/>
    <w:uiPriority w:val="99"/>
    <w:unhideWhenUsed/>
    <w:rsid w:val="006C4786"/>
    <w:rPr>
      <w:sz w:val="16"/>
      <w:szCs w:val="16"/>
    </w:rPr>
  </w:style>
  <w:style w:type="paragraph" w:styleId="afff5">
    <w:name w:val="annotation text"/>
    <w:basedOn w:val="af3"/>
    <w:link w:val="afff6"/>
    <w:uiPriority w:val="99"/>
    <w:unhideWhenUsed/>
    <w:rsid w:val="006C4786"/>
    <w:rPr>
      <w:rFonts w:ascii="Calibri" w:hAnsi="Calibri"/>
      <w:sz w:val="20"/>
      <w:lang w:eastAsia="en-US"/>
    </w:rPr>
  </w:style>
  <w:style w:type="character" w:customStyle="1" w:styleId="afff6">
    <w:name w:val="Текст примечания Знак"/>
    <w:link w:val="afff5"/>
    <w:uiPriority w:val="99"/>
    <w:rsid w:val="006C4786"/>
    <w:rPr>
      <w:rFonts w:ascii="Calibri" w:eastAsia="Calibri" w:hAnsi="Calibri" w:cs="Times New Roman"/>
      <w:lang w:eastAsia="en-US"/>
    </w:rPr>
  </w:style>
  <w:style w:type="character" w:customStyle="1" w:styleId="1e">
    <w:name w:val="Заголовок 1 Знак"/>
    <w:aliases w:val=". Знак,H1 Знак,Название спецификации Знак,Глава 1 Знак,P1 Знак,Heading 1 Знак"/>
    <w:link w:val="17"/>
    <w:rsid w:val="00291DEB"/>
    <w:rPr>
      <w:rFonts w:cs="Arial"/>
      <w:b/>
      <w:bCs/>
      <w:kern w:val="32"/>
      <w:sz w:val="28"/>
      <w:szCs w:val="32"/>
    </w:rPr>
  </w:style>
  <w:style w:type="character" w:customStyle="1" w:styleId="afff7">
    <w:name w:val="_Текст+абзац Знак"/>
    <w:link w:val="afff8"/>
    <w:rsid w:val="00291DEB"/>
    <w:rPr>
      <w:spacing w:val="-2"/>
      <w:sz w:val="28"/>
    </w:rPr>
  </w:style>
  <w:style w:type="paragraph" w:customStyle="1" w:styleId="afff8">
    <w:name w:val="_Текст+абзац"/>
    <w:aliases w:val="_Текст_Перечисление + Слева:  0,06 см"/>
    <w:link w:val="afff7"/>
    <w:rsid w:val="00291DEB"/>
    <w:p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8">
    <w:name w:val="_Прил_А.1"/>
    <w:next w:val="afff8"/>
    <w:rsid w:val="00291DEB"/>
    <w:pPr>
      <w:numPr>
        <w:ilvl w:val="1"/>
        <w:numId w:val="9"/>
      </w:numPr>
      <w:suppressAutoHyphens/>
      <w:spacing w:before="120" w:after="240"/>
      <w:outlineLvl w:val="1"/>
    </w:pPr>
    <w:rPr>
      <w:rFonts w:cs="Arial"/>
      <w:b/>
      <w:bCs/>
      <w:sz w:val="32"/>
      <w:szCs w:val="26"/>
    </w:rPr>
  </w:style>
  <w:style w:type="paragraph" w:customStyle="1" w:styleId="110">
    <w:name w:val="_Прил_А.1.1"/>
    <w:next w:val="afff8"/>
    <w:rsid w:val="00291DEB"/>
    <w:pPr>
      <w:numPr>
        <w:ilvl w:val="2"/>
        <w:numId w:val="9"/>
      </w:numPr>
      <w:suppressAutoHyphens/>
      <w:spacing w:before="120" w:after="240"/>
      <w:ind w:firstLine="567"/>
      <w:outlineLvl w:val="2"/>
    </w:pPr>
    <w:rPr>
      <w:b/>
      <w:i/>
      <w:sz w:val="28"/>
      <w:szCs w:val="24"/>
    </w:rPr>
  </w:style>
  <w:style w:type="paragraph" w:customStyle="1" w:styleId="a8">
    <w:name w:val="_Прил.А_Пункт"/>
    <w:rsid w:val="00291DEB"/>
    <w:pPr>
      <w:numPr>
        <w:ilvl w:val="3"/>
        <w:numId w:val="9"/>
      </w:numPr>
      <w:spacing w:before="120" w:line="360" w:lineRule="auto"/>
      <w:ind w:firstLine="567"/>
      <w:jc w:val="both"/>
    </w:pPr>
    <w:rPr>
      <w:spacing w:val="-2"/>
      <w:sz w:val="28"/>
    </w:rPr>
  </w:style>
  <w:style w:type="paragraph" w:customStyle="1" w:styleId="a9">
    <w:name w:val="_Прил.А_подПункт"/>
    <w:rsid w:val="00291DEB"/>
    <w:pPr>
      <w:numPr>
        <w:ilvl w:val="4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9">
    <w:name w:val="_Прил.А.1_Пункт"/>
    <w:rsid w:val="00291DEB"/>
    <w:pPr>
      <w:numPr>
        <w:ilvl w:val="5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a">
    <w:name w:val="_Прил.А.1_подПункт"/>
    <w:rsid w:val="00291DEB"/>
    <w:pPr>
      <w:numPr>
        <w:ilvl w:val="6"/>
        <w:numId w:val="9"/>
      </w:numPr>
      <w:spacing w:line="360" w:lineRule="auto"/>
      <w:ind w:firstLine="567"/>
    </w:pPr>
    <w:rPr>
      <w:spacing w:val="-2"/>
      <w:sz w:val="28"/>
    </w:rPr>
  </w:style>
  <w:style w:type="paragraph" w:customStyle="1" w:styleId="111">
    <w:name w:val="_Прил.А.1.1_Пункт"/>
    <w:rsid w:val="00291DEB"/>
    <w:pPr>
      <w:numPr>
        <w:ilvl w:val="7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12">
    <w:name w:val="_Прил.А1.1_подПункт"/>
    <w:rsid w:val="00291DEB"/>
    <w:pPr>
      <w:numPr>
        <w:ilvl w:val="8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a4">
    <w:name w:val="_Табл_Заголовок"/>
    <w:rsid w:val="00291DEB"/>
    <w:pPr>
      <w:numPr>
        <w:numId w:val="10"/>
      </w:numPr>
      <w:jc w:val="center"/>
    </w:pPr>
    <w:rPr>
      <w:b/>
      <w:spacing w:val="-2"/>
      <w:sz w:val="24"/>
      <w:szCs w:val="18"/>
    </w:rPr>
  </w:style>
  <w:style w:type="paragraph" w:customStyle="1" w:styleId="a">
    <w:name w:val="_Табл_Циф.в.№пп"/>
    <w:rsid w:val="00291DEB"/>
    <w:pPr>
      <w:numPr>
        <w:numId w:val="28"/>
      </w:numPr>
      <w:jc w:val="center"/>
    </w:pPr>
    <w:rPr>
      <w:spacing w:val="-2"/>
      <w:sz w:val="24"/>
      <w:szCs w:val="18"/>
    </w:rPr>
  </w:style>
  <w:style w:type="paragraph" w:customStyle="1" w:styleId="a5">
    <w:name w:val="_Табл_Текст"/>
    <w:link w:val="afff9"/>
    <w:rsid w:val="00291DEB"/>
    <w:pPr>
      <w:numPr>
        <w:numId w:val="11"/>
      </w:numPr>
      <w:spacing w:before="40"/>
      <w:jc w:val="both"/>
    </w:pPr>
    <w:rPr>
      <w:spacing w:val="-2"/>
      <w:sz w:val="24"/>
      <w:szCs w:val="18"/>
    </w:rPr>
  </w:style>
  <w:style w:type="character" w:customStyle="1" w:styleId="afe">
    <w:name w:val="Табл_Текст Знак"/>
    <w:link w:val="afd"/>
    <w:uiPriority w:val="99"/>
    <w:locked/>
    <w:rsid w:val="006C4786"/>
    <w:rPr>
      <w:rFonts w:ascii="Arial" w:hAnsi="Arial" w:cs="Arial"/>
    </w:rPr>
  </w:style>
  <w:style w:type="paragraph" w:customStyle="1" w:styleId="1f4">
    <w:name w:val="Заголовок оглавления1"/>
    <w:basedOn w:val="17"/>
    <w:next w:val="af3"/>
    <w:uiPriority w:val="39"/>
    <w:semiHidden/>
    <w:unhideWhenUsed/>
    <w:qFormat/>
    <w:rsid w:val="006C4786"/>
    <w:pPr>
      <w:keepLines/>
      <w:pageBreakBefore w:val="0"/>
      <w:numPr>
        <w:numId w:val="0"/>
      </w:numPr>
      <w:jc w:val="both"/>
      <w:outlineLvl w:val="9"/>
    </w:pPr>
    <w:rPr>
      <w:rFonts w:ascii="Cambria" w:hAnsi="Cambria"/>
      <w:bCs w:val="0"/>
      <w:caps/>
      <w:color w:val="365F91"/>
      <w:szCs w:val="28"/>
    </w:rPr>
  </w:style>
  <w:style w:type="character" w:customStyle="1" w:styleId="afffa">
    <w:name w:val="ОГЛАВЛЕНИЕ Знак"/>
    <w:rsid w:val="006C4786"/>
    <w:rPr>
      <w:rFonts w:ascii="Arial" w:hAnsi="Arial"/>
      <w:b/>
      <w:bCs/>
      <w:iCs/>
      <w:caps/>
      <w:sz w:val="28"/>
      <w:lang w:val="ru-RU" w:eastAsia="ru-RU" w:bidi="ar-SA"/>
    </w:rPr>
  </w:style>
  <w:style w:type="character" w:customStyle="1" w:styleId="affa">
    <w:name w:val="Нижний колонтитул Знак"/>
    <w:link w:val="aff9"/>
    <w:uiPriority w:val="99"/>
    <w:rsid w:val="00291DEB"/>
    <w:rPr>
      <w:sz w:val="24"/>
      <w:szCs w:val="24"/>
    </w:rPr>
  </w:style>
  <w:style w:type="paragraph" w:styleId="afffb">
    <w:name w:val="annotation subject"/>
    <w:basedOn w:val="afff5"/>
    <w:next w:val="afff5"/>
    <w:link w:val="afffc"/>
    <w:rsid w:val="00773BF3"/>
    <w:rPr>
      <w:rFonts w:ascii="Arial" w:hAnsi="Arial"/>
      <w:b/>
      <w:bCs/>
    </w:rPr>
  </w:style>
  <w:style w:type="character" w:customStyle="1" w:styleId="afffc">
    <w:name w:val="Тема примечания Знак"/>
    <w:link w:val="afffb"/>
    <w:rsid w:val="00773BF3"/>
    <w:rPr>
      <w:rFonts w:ascii="Arial" w:eastAsia="Calibri" w:hAnsi="Arial" w:cs="Times New Roman"/>
      <w:b/>
      <w:bCs/>
      <w:lang w:eastAsia="en-US"/>
    </w:rPr>
  </w:style>
  <w:style w:type="paragraph" w:customStyle="1" w:styleId="-111">
    <w:name w:val="Цветной список - Акцент 111"/>
    <w:basedOn w:val="af3"/>
    <w:uiPriority w:val="34"/>
    <w:qFormat/>
    <w:rsid w:val="00003E13"/>
    <w:pPr>
      <w:ind w:left="720"/>
      <w:contextualSpacing/>
    </w:pPr>
  </w:style>
  <w:style w:type="paragraph" w:styleId="afffd">
    <w:name w:val="List Paragraph"/>
    <w:basedOn w:val="af3"/>
    <w:uiPriority w:val="34"/>
    <w:qFormat/>
    <w:rsid w:val="00AB7DE8"/>
    <w:pPr>
      <w:ind w:left="708"/>
    </w:pPr>
  </w:style>
  <w:style w:type="paragraph" w:styleId="afffe">
    <w:name w:val="endnote text"/>
    <w:basedOn w:val="af3"/>
    <w:link w:val="affff"/>
    <w:rsid w:val="00F2060F"/>
    <w:rPr>
      <w:sz w:val="20"/>
    </w:rPr>
  </w:style>
  <w:style w:type="character" w:customStyle="1" w:styleId="affff">
    <w:name w:val="Текст концевой сноски Знак"/>
    <w:link w:val="afffe"/>
    <w:rsid w:val="00F2060F"/>
    <w:rPr>
      <w:rFonts w:ascii="Arial" w:eastAsia="Calibri" w:hAnsi="Arial"/>
    </w:rPr>
  </w:style>
  <w:style w:type="character" w:styleId="affff0">
    <w:name w:val="endnote reference"/>
    <w:rsid w:val="00F2060F"/>
    <w:rPr>
      <w:vertAlign w:val="superscript"/>
    </w:rPr>
  </w:style>
  <w:style w:type="paragraph" w:customStyle="1" w:styleId="affff1">
    <w:name w:val="_Таблица расшифровка ячейки"/>
    <w:basedOn w:val="afff8"/>
    <w:link w:val="affff2"/>
    <w:rsid w:val="007E47DB"/>
    <w:pPr>
      <w:ind w:firstLine="0"/>
      <w:jc w:val="center"/>
    </w:pPr>
    <w:rPr>
      <w:rFonts w:eastAsia="Calibri"/>
      <w:sz w:val="14"/>
      <w:szCs w:val="14"/>
    </w:rPr>
  </w:style>
  <w:style w:type="character" w:customStyle="1" w:styleId="affff2">
    <w:name w:val="_Таблица расшифровка ячейки Знак"/>
    <w:link w:val="affff1"/>
    <w:rsid w:val="007E47DB"/>
    <w:rPr>
      <w:rFonts w:ascii="Arial" w:eastAsia="Calibri" w:hAnsi="Arial"/>
      <w:spacing w:val="-2"/>
      <w:sz w:val="14"/>
      <w:szCs w:val="14"/>
    </w:rPr>
  </w:style>
  <w:style w:type="paragraph" w:customStyle="1" w:styleId="ad">
    <w:name w:val="_Текст_Перечисление"/>
    <w:link w:val="affff3"/>
    <w:rsid w:val="00291DEB"/>
    <w:pPr>
      <w:numPr>
        <w:numId w:val="33"/>
      </w:numPr>
      <w:spacing w:line="360" w:lineRule="auto"/>
      <w:jc w:val="both"/>
    </w:pPr>
    <w:rPr>
      <w:spacing w:val="-2"/>
      <w:sz w:val="28"/>
    </w:rPr>
  </w:style>
  <w:style w:type="character" w:customStyle="1" w:styleId="affff3">
    <w:name w:val="_Текст_Перечисление Знак"/>
    <w:link w:val="ad"/>
    <w:rsid w:val="007E47DB"/>
    <w:rPr>
      <w:spacing w:val="-2"/>
      <w:sz w:val="28"/>
    </w:rPr>
  </w:style>
  <w:style w:type="character" w:customStyle="1" w:styleId="60">
    <w:name w:val="Заголовок 6 Знак"/>
    <w:link w:val="6"/>
    <w:rsid w:val="00291DE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291DEB"/>
    <w:rPr>
      <w:sz w:val="24"/>
      <w:szCs w:val="24"/>
    </w:rPr>
  </w:style>
  <w:style w:type="character" w:customStyle="1" w:styleId="80">
    <w:name w:val="Заголовок 8 Знак"/>
    <w:link w:val="8"/>
    <w:rsid w:val="00291DE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291DEB"/>
    <w:rPr>
      <w:rFonts w:ascii="Arial" w:hAnsi="Arial" w:cs="Arial"/>
      <w:sz w:val="22"/>
      <w:szCs w:val="22"/>
    </w:rPr>
  </w:style>
  <w:style w:type="paragraph" w:customStyle="1" w:styleId="11">
    <w:name w:val="_Заг.1"/>
    <w:next w:val="afff8"/>
    <w:rsid w:val="00291DEB"/>
    <w:pPr>
      <w:pageBreakBefore/>
      <w:numPr>
        <w:numId w:val="22"/>
      </w:numPr>
      <w:suppressAutoHyphens/>
      <w:spacing w:before="120" w:after="240"/>
      <w:outlineLvl w:val="0"/>
    </w:pPr>
    <w:rPr>
      <w:rFonts w:cs="Arial"/>
      <w:b/>
      <w:bCs/>
      <w:sz w:val="36"/>
      <w:szCs w:val="32"/>
    </w:rPr>
  </w:style>
  <w:style w:type="paragraph" w:customStyle="1" w:styleId="affff4">
    <w:name w:val="_Содержание"/>
    <w:next w:val="afff8"/>
    <w:rsid w:val="00291DEB"/>
    <w:pPr>
      <w:pageBreakBefore/>
      <w:shd w:val="clear" w:color="auto" w:fill="FFFFFF"/>
      <w:spacing w:before="360" w:after="240"/>
      <w:jc w:val="center"/>
    </w:pPr>
    <w:rPr>
      <w:b/>
      <w:sz w:val="32"/>
      <w:szCs w:val="22"/>
    </w:rPr>
  </w:style>
  <w:style w:type="paragraph" w:customStyle="1" w:styleId="2">
    <w:name w:val="_Заг.2"/>
    <w:next w:val="afff8"/>
    <w:rsid w:val="00291DEB"/>
    <w:pPr>
      <w:numPr>
        <w:ilvl w:val="1"/>
        <w:numId w:val="22"/>
      </w:numPr>
      <w:suppressAutoHyphens/>
      <w:spacing w:before="120" w:after="240"/>
      <w:outlineLvl w:val="1"/>
    </w:pPr>
    <w:rPr>
      <w:rFonts w:cs="Arial"/>
      <w:b/>
      <w:bCs/>
      <w:iCs/>
      <w:sz w:val="32"/>
      <w:szCs w:val="28"/>
    </w:rPr>
  </w:style>
  <w:style w:type="paragraph" w:customStyle="1" w:styleId="3">
    <w:name w:val="_Заг.3"/>
    <w:next w:val="afff8"/>
    <w:rsid w:val="00291DEB"/>
    <w:pPr>
      <w:numPr>
        <w:ilvl w:val="2"/>
        <w:numId w:val="22"/>
      </w:numPr>
      <w:suppressAutoHyphens/>
      <w:spacing w:before="120" w:after="240"/>
      <w:outlineLvl w:val="2"/>
    </w:pPr>
    <w:rPr>
      <w:rFonts w:cs="Arial"/>
      <w:b/>
      <w:bCs/>
      <w:i/>
      <w:iCs/>
      <w:sz w:val="28"/>
      <w:szCs w:val="28"/>
    </w:rPr>
  </w:style>
  <w:style w:type="paragraph" w:customStyle="1" w:styleId="13">
    <w:name w:val="_Заг1.подПункт"/>
    <w:rsid w:val="00291DEB"/>
    <w:pPr>
      <w:numPr>
        <w:ilvl w:val="4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12">
    <w:name w:val="_Заг1.Пункт"/>
    <w:rsid w:val="00291DEB"/>
    <w:pPr>
      <w:numPr>
        <w:ilvl w:val="3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21">
    <w:name w:val="_Заг2.подПункт"/>
    <w:rsid w:val="00291DEB"/>
    <w:pPr>
      <w:numPr>
        <w:ilvl w:val="6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20">
    <w:name w:val="_Заг2.Пункт"/>
    <w:rsid w:val="00291DEB"/>
    <w:pPr>
      <w:numPr>
        <w:ilvl w:val="5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31">
    <w:name w:val="_Заг3.подПункт"/>
    <w:rsid w:val="00291DEB"/>
    <w:pPr>
      <w:numPr>
        <w:ilvl w:val="8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30">
    <w:name w:val="_Заг3.Пункт"/>
    <w:rsid w:val="00291DEB"/>
    <w:pPr>
      <w:numPr>
        <w:ilvl w:val="7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-">
    <w:name w:val="_Колонт.Нижн_ТЗ-ОоНИР"/>
    <w:rsid w:val="00291DEB"/>
    <w:pPr>
      <w:pBdr>
        <w:top w:val="single" w:sz="4" w:space="1" w:color="333333"/>
      </w:pBdr>
      <w:spacing w:before="60"/>
      <w:jc w:val="center"/>
    </w:pPr>
    <w:rPr>
      <w:b/>
      <w:spacing w:val="-2"/>
      <w:sz w:val="22"/>
      <w:szCs w:val="24"/>
    </w:rPr>
  </w:style>
  <w:style w:type="paragraph" w:customStyle="1" w:styleId="af4">
    <w:name w:val="_Тип_приложения"/>
    <w:next w:val="-0"/>
    <w:rsid w:val="00291DEB"/>
    <w:pPr>
      <w:spacing w:after="240"/>
      <w:jc w:val="center"/>
    </w:pPr>
    <w:rPr>
      <w:sz w:val="24"/>
      <w:szCs w:val="24"/>
    </w:rPr>
  </w:style>
  <w:style w:type="paragraph" w:customStyle="1" w:styleId="-0">
    <w:name w:val="_Прил.А_Заг-к"/>
    <w:next w:val="afff8"/>
    <w:rsid w:val="00291DEB"/>
    <w:pPr>
      <w:suppressAutoHyphens/>
      <w:spacing w:before="240" w:after="240"/>
      <w:jc w:val="center"/>
      <w:outlineLvl w:val="0"/>
    </w:pPr>
    <w:rPr>
      <w:b/>
      <w:sz w:val="36"/>
      <w:szCs w:val="24"/>
    </w:rPr>
  </w:style>
  <w:style w:type="paragraph" w:customStyle="1" w:styleId="--">
    <w:name w:val="_Наимен.Утв-го.Док-та"/>
    <w:rsid w:val="00291DEB"/>
    <w:pPr>
      <w:suppressAutoHyphens/>
      <w:spacing w:before="240" w:line="400" w:lineRule="exact"/>
      <w:jc w:val="center"/>
    </w:pPr>
    <w:rPr>
      <w:caps/>
      <w:sz w:val="32"/>
    </w:rPr>
  </w:style>
  <w:style w:type="paragraph" w:customStyle="1" w:styleId="-1">
    <w:name w:val="_Этап.проектир-я"/>
    <w:rsid w:val="00291DEB"/>
    <w:pPr>
      <w:spacing w:before="240"/>
      <w:jc w:val="center"/>
    </w:pPr>
    <w:rPr>
      <w:b/>
      <w:sz w:val="34"/>
      <w:szCs w:val="24"/>
    </w:rPr>
  </w:style>
  <w:style w:type="paragraph" w:customStyle="1" w:styleId="---">
    <w:name w:val="_Орг-я-(Испол-ль)"/>
    <w:next w:val="afff8"/>
    <w:rsid w:val="00291DEB"/>
    <w:pPr>
      <w:spacing w:before="240"/>
      <w:jc w:val="center"/>
    </w:pPr>
    <w:rPr>
      <w:caps/>
      <w:sz w:val="28"/>
    </w:rPr>
  </w:style>
  <w:style w:type="paragraph" w:customStyle="1" w:styleId="affff5">
    <w:name w:val="_Полное.Наимен.АС"/>
    <w:rsid w:val="00291DEB"/>
    <w:pPr>
      <w:suppressAutoHyphens/>
      <w:spacing w:before="240" w:line="340" w:lineRule="exact"/>
      <w:jc w:val="center"/>
    </w:pPr>
    <w:rPr>
      <w:rFonts w:cs="Arial"/>
      <w:bCs/>
      <w:sz w:val="36"/>
      <w:szCs w:val="32"/>
      <w:lang w:eastAsia="en-US"/>
    </w:rPr>
  </w:style>
  <w:style w:type="paragraph" w:customStyle="1" w:styleId="affff6">
    <w:name w:val="_Сокращ.Наимен.АС"/>
    <w:rsid w:val="00291DEB"/>
    <w:pPr>
      <w:spacing w:before="240"/>
      <w:jc w:val="center"/>
    </w:pPr>
    <w:rPr>
      <w:b/>
      <w:sz w:val="28"/>
    </w:rPr>
  </w:style>
  <w:style w:type="paragraph" w:customStyle="1" w:styleId="affff7">
    <w:name w:val="_МестоИзданДокум"/>
    <w:rsid w:val="00291DEB"/>
    <w:pPr>
      <w:jc w:val="center"/>
    </w:pPr>
    <w:rPr>
      <w:sz w:val="28"/>
    </w:rPr>
  </w:style>
  <w:style w:type="paragraph" w:customStyle="1" w:styleId="affff8">
    <w:name w:val="_Кол.Листов_ЛУ+ТЛ"/>
    <w:next w:val="afff8"/>
    <w:rsid w:val="00291DEB"/>
    <w:pPr>
      <w:spacing w:before="240" w:after="240"/>
      <w:jc w:val="center"/>
    </w:pPr>
    <w:rPr>
      <w:sz w:val="24"/>
    </w:rPr>
  </w:style>
  <w:style w:type="paragraph" w:customStyle="1" w:styleId="-2">
    <w:name w:val="_Назв&quot;Лист.утв-я&quot;"/>
    <w:rsid w:val="00291DEB"/>
    <w:pPr>
      <w:suppressAutoHyphens/>
      <w:spacing w:before="480" w:after="240"/>
      <w:jc w:val="center"/>
    </w:pPr>
    <w:rPr>
      <w:b/>
      <w:caps/>
      <w:sz w:val="30"/>
      <w:szCs w:val="28"/>
    </w:rPr>
  </w:style>
  <w:style w:type="paragraph" w:customStyle="1" w:styleId="affff9">
    <w:name w:val="_ОснНадп_НазвГраф"/>
    <w:rsid w:val="00291DEB"/>
    <w:pPr>
      <w:jc w:val="center"/>
    </w:pPr>
    <w:rPr>
      <w:i/>
      <w:sz w:val="22"/>
    </w:rPr>
  </w:style>
  <w:style w:type="paragraph" w:customStyle="1" w:styleId="affffa">
    <w:name w:val="_Рис.Положен_Ц"/>
    <w:next w:val="afff8"/>
    <w:rsid w:val="00291DEB"/>
    <w:pPr>
      <w:spacing w:before="120" w:after="120"/>
      <w:jc w:val="center"/>
    </w:pPr>
    <w:rPr>
      <w:sz w:val="24"/>
      <w:szCs w:val="22"/>
    </w:rPr>
  </w:style>
  <w:style w:type="paragraph" w:customStyle="1" w:styleId="-3">
    <w:name w:val="_ТЗд-ТЛ_&quot;к ТЗ&quot;"/>
    <w:rsid w:val="00291DEB"/>
    <w:pPr>
      <w:spacing w:after="480"/>
      <w:jc w:val="center"/>
    </w:pPr>
    <w:rPr>
      <w:rFonts w:cs="Arial"/>
      <w:bCs/>
      <w:sz w:val="32"/>
      <w:szCs w:val="32"/>
      <w:lang w:eastAsia="en-US"/>
    </w:rPr>
  </w:style>
  <w:style w:type="paragraph" w:customStyle="1" w:styleId="--0">
    <w:name w:val="_ТЗ-ТЛ_наимен.объекта.автом-ии"/>
    <w:rsid w:val="00291DEB"/>
    <w:pPr>
      <w:suppressAutoHyphens/>
      <w:spacing w:before="360"/>
      <w:jc w:val="center"/>
    </w:pPr>
    <w:rPr>
      <w:sz w:val="32"/>
      <w:szCs w:val="32"/>
    </w:rPr>
  </w:style>
  <w:style w:type="paragraph" w:customStyle="1" w:styleId="--1">
    <w:name w:val="_ТЗ-ТЛ_&quot;ТЕХ-ЗАДАН&quot;"/>
    <w:rsid w:val="00291DEB"/>
    <w:pPr>
      <w:spacing w:before="960" w:after="240"/>
      <w:jc w:val="center"/>
    </w:pPr>
    <w:rPr>
      <w:rFonts w:cs="Arial"/>
      <w:b/>
      <w:bCs/>
      <w:caps/>
      <w:sz w:val="36"/>
      <w:szCs w:val="32"/>
      <w:lang w:eastAsia="en-US"/>
    </w:rPr>
  </w:style>
  <w:style w:type="paragraph" w:customStyle="1" w:styleId="-4">
    <w:name w:val="_ТЗ-ПЛ_№.стр."/>
    <w:rsid w:val="00291DEB"/>
    <w:pPr>
      <w:pBdr>
        <w:bottom w:val="single" w:sz="4" w:space="8" w:color="auto"/>
      </w:pBdr>
      <w:ind w:left="2835" w:right="2835"/>
      <w:jc w:val="center"/>
    </w:pPr>
    <w:rPr>
      <w:sz w:val="24"/>
      <w:szCs w:val="24"/>
    </w:rPr>
  </w:style>
  <w:style w:type="paragraph" w:customStyle="1" w:styleId="-5">
    <w:name w:val="_ТЗ-ПЛ_верх.колонт.дец.№"/>
    <w:next w:val="-4"/>
    <w:rsid w:val="00291DEB"/>
    <w:pPr>
      <w:spacing w:after="60"/>
      <w:jc w:val="center"/>
    </w:pPr>
    <w:rPr>
      <w:sz w:val="24"/>
      <w:szCs w:val="24"/>
    </w:rPr>
  </w:style>
  <w:style w:type="paragraph" w:customStyle="1" w:styleId="-6">
    <w:name w:val="_ТЗ-ПЛ_нижн.колонт."/>
    <w:basedOn w:val="af3"/>
    <w:rsid w:val="00291DEB"/>
    <w:rPr>
      <w:sz w:val="10"/>
    </w:rPr>
  </w:style>
  <w:style w:type="paragraph" w:customStyle="1" w:styleId="affffb">
    <w:name w:val="_Дец.№._ТЛ"/>
    <w:next w:val="afff8"/>
    <w:rsid w:val="00291DEB"/>
    <w:pPr>
      <w:spacing w:before="240" w:after="600"/>
      <w:jc w:val="center"/>
    </w:pPr>
    <w:rPr>
      <w:caps/>
      <w:sz w:val="24"/>
    </w:rPr>
  </w:style>
  <w:style w:type="paragraph" w:customStyle="1" w:styleId="affffc">
    <w:name w:val="_Подстроч.надпись"/>
    <w:next w:val="afff8"/>
    <w:rsid w:val="00291DEB"/>
    <w:pPr>
      <w:pBdr>
        <w:top w:val="single" w:sz="4" w:space="1" w:color="333333"/>
      </w:pBdr>
      <w:spacing w:after="120"/>
      <w:ind w:left="57" w:right="57"/>
      <w:jc w:val="center"/>
    </w:pPr>
    <w:rPr>
      <w:sz w:val="18"/>
    </w:rPr>
  </w:style>
  <w:style w:type="paragraph" w:styleId="affffd">
    <w:name w:val="List Bullet"/>
    <w:basedOn w:val="af3"/>
    <w:rsid w:val="00291DEB"/>
  </w:style>
  <w:style w:type="paragraph" w:styleId="2d">
    <w:name w:val="List Bullet 2"/>
    <w:basedOn w:val="af3"/>
    <w:rsid w:val="00291DEB"/>
  </w:style>
  <w:style w:type="paragraph" w:styleId="38">
    <w:name w:val="List Bullet 3"/>
    <w:basedOn w:val="af3"/>
    <w:rsid w:val="00291DEB"/>
  </w:style>
  <w:style w:type="paragraph" w:styleId="44">
    <w:name w:val="List Bullet 4"/>
    <w:basedOn w:val="af3"/>
    <w:rsid w:val="00291DEB"/>
  </w:style>
  <w:style w:type="paragraph" w:styleId="52">
    <w:name w:val="List Bullet 5"/>
    <w:basedOn w:val="af3"/>
    <w:rsid w:val="00291DEB"/>
  </w:style>
  <w:style w:type="paragraph" w:styleId="affffe">
    <w:name w:val="List Number"/>
    <w:basedOn w:val="af3"/>
    <w:rsid w:val="00291DEB"/>
  </w:style>
  <w:style w:type="paragraph" w:styleId="2e">
    <w:name w:val="List Number 2"/>
    <w:basedOn w:val="af3"/>
    <w:rsid w:val="00291DEB"/>
  </w:style>
  <w:style w:type="paragraph" w:styleId="39">
    <w:name w:val="List Number 3"/>
    <w:basedOn w:val="af3"/>
    <w:rsid w:val="00291DEB"/>
  </w:style>
  <w:style w:type="paragraph" w:styleId="45">
    <w:name w:val="List Number 4"/>
    <w:basedOn w:val="af3"/>
    <w:rsid w:val="00291DEB"/>
  </w:style>
  <w:style w:type="paragraph" w:styleId="53">
    <w:name w:val="List Number 5"/>
    <w:basedOn w:val="af3"/>
    <w:rsid w:val="00291DEB"/>
  </w:style>
  <w:style w:type="paragraph" w:styleId="afffff">
    <w:name w:val="Body Text Indent"/>
    <w:basedOn w:val="af3"/>
    <w:link w:val="afffff0"/>
    <w:rsid w:val="00291DEB"/>
    <w:pPr>
      <w:spacing w:after="120"/>
      <w:ind w:left="283"/>
    </w:pPr>
    <w:rPr>
      <w:rFonts w:ascii="Arial" w:hAnsi="Arial"/>
    </w:rPr>
  </w:style>
  <w:style w:type="character" w:customStyle="1" w:styleId="afffff0">
    <w:name w:val="Основной текст с отступом Знак"/>
    <w:link w:val="afffff"/>
    <w:rsid w:val="00291DEB"/>
    <w:rPr>
      <w:rFonts w:ascii="Arial" w:hAnsi="Arial"/>
      <w:sz w:val="24"/>
      <w:szCs w:val="24"/>
    </w:rPr>
  </w:style>
  <w:style w:type="paragraph" w:styleId="2f">
    <w:name w:val="List Continue 2"/>
    <w:basedOn w:val="af3"/>
    <w:rsid w:val="00291DEB"/>
    <w:pPr>
      <w:spacing w:after="120"/>
      <w:ind w:left="566"/>
    </w:pPr>
    <w:rPr>
      <w:rFonts w:ascii="Arial" w:hAnsi="Arial"/>
    </w:rPr>
  </w:style>
  <w:style w:type="paragraph" w:styleId="54">
    <w:name w:val="List Continue 5"/>
    <w:basedOn w:val="af3"/>
    <w:rsid w:val="00291DEB"/>
    <w:pPr>
      <w:spacing w:after="120"/>
      <w:ind w:left="1415"/>
    </w:pPr>
    <w:rPr>
      <w:rFonts w:ascii="Arial" w:hAnsi="Arial"/>
    </w:rPr>
  </w:style>
  <w:style w:type="paragraph" w:styleId="afffff1">
    <w:name w:val="Date"/>
    <w:basedOn w:val="af3"/>
    <w:next w:val="af3"/>
    <w:link w:val="afffff2"/>
    <w:rsid w:val="00291DEB"/>
    <w:rPr>
      <w:rFonts w:ascii="Arial" w:hAnsi="Arial"/>
    </w:rPr>
  </w:style>
  <w:style w:type="character" w:customStyle="1" w:styleId="afffff2">
    <w:name w:val="Дата Знак"/>
    <w:link w:val="afffff1"/>
    <w:rsid w:val="00291DEB"/>
    <w:rPr>
      <w:rFonts w:ascii="Arial" w:hAnsi="Arial"/>
      <w:sz w:val="24"/>
      <w:szCs w:val="24"/>
    </w:rPr>
  </w:style>
  <w:style w:type="paragraph" w:styleId="afffff3">
    <w:name w:val="Salutation"/>
    <w:basedOn w:val="af3"/>
    <w:next w:val="af3"/>
    <w:link w:val="afffff4"/>
    <w:rsid w:val="00291DEB"/>
    <w:rPr>
      <w:rFonts w:ascii="Arial" w:hAnsi="Arial"/>
    </w:rPr>
  </w:style>
  <w:style w:type="character" w:customStyle="1" w:styleId="afffff4">
    <w:name w:val="Приветствие Знак"/>
    <w:link w:val="afffff3"/>
    <w:rsid w:val="00291DEB"/>
    <w:rPr>
      <w:rFonts w:ascii="Arial" w:hAnsi="Arial"/>
      <w:sz w:val="24"/>
      <w:szCs w:val="24"/>
    </w:rPr>
  </w:style>
  <w:style w:type="paragraph" w:styleId="afffff5">
    <w:name w:val="Normal Indent"/>
    <w:basedOn w:val="af3"/>
    <w:rsid w:val="00291DEB"/>
    <w:pPr>
      <w:ind w:left="708"/>
    </w:pPr>
    <w:rPr>
      <w:rFonts w:ascii="Arial" w:hAnsi="Arial"/>
    </w:rPr>
  </w:style>
  <w:style w:type="paragraph" w:styleId="61">
    <w:name w:val="toc 6"/>
    <w:next w:val="af3"/>
    <w:rsid w:val="00291DEB"/>
    <w:pPr>
      <w:tabs>
        <w:tab w:val="right" w:pos="5670"/>
      </w:tabs>
      <w:ind w:right="567"/>
      <w:jc w:val="both"/>
    </w:pPr>
    <w:rPr>
      <w:rFonts w:ascii="Arial" w:hAnsi="Arial"/>
      <w:spacing w:val="2"/>
      <w:sz w:val="22"/>
      <w:szCs w:val="24"/>
    </w:rPr>
  </w:style>
  <w:style w:type="paragraph" w:styleId="71">
    <w:name w:val="toc 7"/>
    <w:next w:val="af3"/>
    <w:rsid w:val="00291DEB"/>
    <w:pPr>
      <w:tabs>
        <w:tab w:val="left" w:pos="1418"/>
        <w:tab w:val="right" w:leader="dot" w:pos="10025"/>
      </w:tabs>
      <w:spacing w:before="60"/>
      <w:ind w:left="1418" w:right="567" w:hanging="851"/>
      <w:jc w:val="both"/>
    </w:pPr>
    <w:rPr>
      <w:rFonts w:ascii="Arial" w:hAnsi="Arial"/>
      <w:spacing w:val="-10"/>
      <w:sz w:val="22"/>
      <w:szCs w:val="24"/>
    </w:rPr>
  </w:style>
  <w:style w:type="paragraph" w:styleId="afffff6">
    <w:name w:val="Subtitle"/>
    <w:basedOn w:val="af3"/>
    <w:link w:val="afffff7"/>
    <w:qFormat/>
    <w:rsid w:val="00291DEB"/>
    <w:pPr>
      <w:spacing w:after="60"/>
      <w:jc w:val="center"/>
    </w:pPr>
    <w:rPr>
      <w:rFonts w:cs="Arial"/>
    </w:rPr>
  </w:style>
  <w:style w:type="character" w:customStyle="1" w:styleId="afffff7">
    <w:name w:val="Подзаголовок Знак"/>
    <w:link w:val="afffff6"/>
    <w:rsid w:val="00291DEB"/>
    <w:rPr>
      <w:rFonts w:cs="Arial"/>
      <w:sz w:val="24"/>
      <w:szCs w:val="24"/>
    </w:rPr>
  </w:style>
  <w:style w:type="paragraph" w:customStyle="1" w:styleId="afffff8">
    <w:name w:val="_(под)Пункт.Продолжение"/>
    <w:rsid w:val="00291DEB"/>
    <w:pPr>
      <w:shd w:val="clear" w:color="auto" w:fill="FFFFFF"/>
      <w:spacing w:line="360" w:lineRule="auto"/>
      <w:ind w:firstLine="595"/>
      <w:contextualSpacing/>
      <w:jc w:val="both"/>
    </w:pPr>
    <w:rPr>
      <w:rFonts w:cs="Arial"/>
      <w:spacing w:val="-3"/>
      <w:sz w:val="24"/>
      <w:szCs w:val="22"/>
    </w:rPr>
  </w:style>
  <w:style w:type="paragraph" w:customStyle="1" w:styleId="afffff9">
    <w:name w:val="_Перечисление_а)"/>
    <w:rsid w:val="00291DEB"/>
    <w:pPr>
      <w:spacing w:line="360" w:lineRule="auto"/>
      <w:ind w:firstLine="567"/>
      <w:jc w:val="both"/>
    </w:pPr>
    <w:rPr>
      <w:spacing w:val="-2"/>
      <w:sz w:val="28"/>
      <w:szCs w:val="22"/>
    </w:rPr>
  </w:style>
  <w:style w:type="paragraph" w:customStyle="1" w:styleId="afffffa">
    <w:name w:val="_Табл_№иНазвТаблицы"/>
    <w:next w:val="afff8"/>
    <w:rsid w:val="00291DEB"/>
    <w:pPr>
      <w:keepNext/>
      <w:spacing w:before="120" w:after="60"/>
    </w:pPr>
    <w:rPr>
      <w:rFonts w:cs="Arial"/>
      <w:bCs/>
      <w:sz w:val="28"/>
    </w:rPr>
  </w:style>
  <w:style w:type="paragraph" w:customStyle="1" w:styleId="af">
    <w:name w:val="_Табл_Текст+абзац"/>
    <w:link w:val="afffffb"/>
    <w:rsid w:val="00291DEB"/>
    <w:pPr>
      <w:numPr>
        <w:numId w:val="12"/>
      </w:numPr>
      <w:shd w:val="clear" w:color="auto" w:fill="FFFFFF"/>
      <w:spacing w:before="40"/>
      <w:jc w:val="both"/>
    </w:pPr>
    <w:rPr>
      <w:spacing w:val="-2"/>
      <w:sz w:val="22"/>
      <w:szCs w:val="18"/>
    </w:rPr>
  </w:style>
  <w:style w:type="paragraph" w:customStyle="1" w:styleId="af2">
    <w:name w:val="_Табл_Термин_Название"/>
    <w:next w:val="a2"/>
    <w:rsid w:val="00291DEB"/>
    <w:pPr>
      <w:numPr>
        <w:numId w:val="13"/>
      </w:numPr>
      <w:shd w:val="clear" w:color="auto" w:fill="FFFFFF"/>
      <w:spacing w:before="40"/>
      <w:ind w:left="57" w:hanging="57"/>
    </w:pPr>
    <w:rPr>
      <w:b/>
      <w:spacing w:val="2"/>
      <w:sz w:val="22"/>
    </w:rPr>
  </w:style>
  <w:style w:type="paragraph" w:customStyle="1" w:styleId="afffffc">
    <w:name w:val="_Рис._№иНазвание"/>
    <w:next w:val="afff8"/>
    <w:rsid w:val="00291DEB"/>
    <w:pPr>
      <w:spacing w:before="120" w:after="120"/>
      <w:jc w:val="center"/>
    </w:pPr>
    <w:rPr>
      <w:bCs/>
      <w:sz w:val="28"/>
    </w:rPr>
  </w:style>
  <w:style w:type="paragraph" w:customStyle="1" w:styleId="a2">
    <w:name w:val="_Табл_Термин_Определение"/>
    <w:next w:val="af2"/>
    <w:rsid w:val="00291DEB"/>
    <w:pPr>
      <w:numPr>
        <w:numId w:val="23"/>
      </w:numPr>
      <w:spacing w:after="120"/>
      <w:ind w:left="57" w:hanging="57"/>
      <w:contextualSpacing/>
      <w:jc w:val="both"/>
    </w:pPr>
    <w:rPr>
      <w:spacing w:val="-2"/>
      <w:sz w:val="22"/>
      <w:szCs w:val="18"/>
    </w:rPr>
  </w:style>
  <w:style w:type="paragraph" w:customStyle="1" w:styleId="a1">
    <w:name w:val="_Табл_Перечисл.за.Табл.Текст"/>
    <w:rsid w:val="00291DEB"/>
    <w:pPr>
      <w:numPr>
        <w:numId w:val="27"/>
      </w:numPr>
      <w:spacing w:before="40"/>
      <w:jc w:val="both"/>
    </w:pPr>
    <w:rPr>
      <w:spacing w:val="-2"/>
      <w:sz w:val="24"/>
      <w:szCs w:val="18"/>
    </w:rPr>
  </w:style>
  <w:style w:type="paragraph" w:customStyle="1" w:styleId="a0">
    <w:name w:val="_Табл_Перечисл.за.Табл.ТекстАбзац"/>
    <w:rsid w:val="00291DEB"/>
    <w:pPr>
      <w:numPr>
        <w:numId w:val="14"/>
      </w:numPr>
      <w:spacing w:before="40"/>
      <w:jc w:val="both"/>
    </w:pPr>
    <w:rPr>
      <w:spacing w:val="-2"/>
      <w:sz w:val="22"/>
      <w:szCs w:val="18"/>
    </w:rPr>
  </w:style>
  <w:style w:type="paragraph" w:styleId="afffffd">
    <w:name w:val="Plain Text"/>
    <w:basedOn w:val="af3"/>
    <w:link w:val="afffffe"/>
    <w:rsid w:val="00291DEB"/>
    <w:rPr>
      <w:rFonts w:ascii="Arial" w:hAnsi="Arial" w:cs="Courier New"/>
      <w:sz w:val="20"/>
      <w:szCs w:val="20"/>
    </w:rPr>
  </w:style>
  <w:style w:type="character" w:customStyle="1" w:styleId="afffffe">
    <w:name w:val="Текст Знак"/>
    <w:link w:val="afffffd"/>
    <w:rsid w:val="00291DEB"/>
    <w:rPr>
      <w:rFonts w:ascii="Arial" w:hAnsi="Arial" w:cs="Courier New"/>
    </w:rPr>
  </w:style>
  <w:style w:type="paragraph" w:customStyle="1" w:styleId="affffff">
    <w:name w:val="_РисПрил_№иНазвание"/>
    <w:next w:val="afff8"/>
    <w:link w:val="affffff0"/>
    <w:rsid w:val="00291DEB"/>
    <w:pPr>
      <w:spacing w:before="120" w:after="120"/>
      <w:jc w:val="center"/>
    </w:pPr>
    <w:rPr>
      <w:bCs/>
      <w:sz w:val="24"/>
    </w:rPr>
  </w:style>
  <w:style w:type="paragraph" w:styleId="81">
    <w:name w:val="toc 8"/>
    <w:basedOn w:val="af3"/>
    <w:next w:val="af3"/>
    <w:autoRedefine/>
    <w:rsid w:val="00291DEB"/>
    <w:pPr>
      <w:ind w:left="1680"/>
    </w:pPr>
  </w:style>
  <w:style w:type="paragraph" w:styleId="91">
    <w:name w:val="toc 9"/>
    <w:basedOn w:val="af3"/>
    <w:next w:val="af3"/>
    <w:autoRedefine/>
    <w:rsid w:val="00291DEB"/>
    <w:pPr>
      <w:ind w:left="1920"/>
    </w:pPr>
  </w:style>
  <w:style w:type="character" w:customStyle="1" w:styleId="affffff0">
    <w:name w:val="_РисПрил_№иНазвание Знак Знак"/>
    <w:link w:val="affffff"/>
    <w:rsid w:val="00291DEB"/>
    <w:rPr>
      <w:bCs/>
      <w:sz w:val="24"/>
    </w:rPr>
  </w:style>
  <w:style w:type="character" w:styleId="HTML">
    <w:name w:val="HTML Code"/>
    <w:rsid w:val="00291DEB"/>
    <w:rPr>
      <w:rFonts w:ascii="Arial" w:hAnsi="Arial" w:cs="Courier New"/>
      <w:sz w:val="20"/>
      <w:szCs w:val="20"/>
    </w:rPr>
  </w:style>
  <w:style w:type="character" w:styleId="HTML0">
    <w:name w:val="HTML Cite"/>
    <w:rsid w:val="00291DEB"/>
    <w:rPr>
      <w:rFonts w:ascii="Arial" w:hAnsi="Arial"/>
      <w:i/>
      <w:iCs/>
    </w:rPr>
  </w:style>
  <w:style w:type="paragraph" w:customStyle="1" w:styleId="affffff1">
    <w:name w:val="_ТаблПрил_№.и.Название"/>
    <w:next w:val="afff8"/>
    <w:rsid w:val="00291DEB"/>
    <w:pPr>
      <w:keepNext/>
      <w:spacing w:before="120" w:after="120"/>
    </w:pPr>
    <w:rPr>
      <w:bCs/>
      <w:sz w:val="28"/>
    </w:rPr>
  </w:style>
  <w:style w:type="paragraph" w:customStyle="1" w:styleId="affffff2">
    <w:name w:val="_Текст_Термин_Название"/>
    <w:next w:val="affffff3"/>
    <w:rsid w:val="00291DEB"/>
    <w:pPr>
      <w:spacing w:before="120"/>
      <w:ind w:firstLine="595"/>
    </w:pPr>
    <w:rPr>
      <w:b/>
      <w:sz w:val="24"/>
    </w:rPr>
  </w:style>
  <w:style w:type="paragraph" w:customStyle="1" w:styleId="affffff3">
    <w:name w:val="_Текст_Термин_Определение"/>
    <w:next w:val="affffff2"/>
    <w:rsid w:val="00291DEB"/>
    <w:pPr>
      <w:spacing w:after="120"/>
      <w:ind w:firstLine="595"/>
      <w:contextualSpacing/>
      <w:jc w:val="both"/>
    </w:pPr>
    <w:rPr>
      <w:spacing w:val="-2"/>
      <w:sz w:val="24"/>
    </w:rPr>
  </w:style>
  <w:style w:type="paragraph" w:customStyle="1" w:styleId="1f5">
    <w:name w:val="_Перечисление_1)"/>
    <w:rsid w:val="00291DEB"/>
    <w:pPr>
      <w:spacing w:line="360" w:lineRule="auto"/>
      <w:ind w:firstLine="567"/>
      <w:jc w:val="both"/>
    </w:pPr>
    <w:rPr>
      <w:spacing w:val="-2"/>
      <w:sz w:val="28"/>
    </w:rPr>
  </w:style>
  <w:style w:type="character" w:styleId="affffff4">
    <w:name w:val="FollowedHyperlink"/>
    <w:rsid w:val="00291DEB"/>
    <w:rPr>
      <w:rFonts w:ascii="Arial" w:hAnsi="Arial"/>
      <w:color w:val="800080"/>
      <w:u w:val="single"/>
    </w:rPr>
  </w:style>
  <w:style w:type="numbering" w:styleId="1ai">
    <w:name w:val="Outline List 1"/>
    <w:basedOn w:val="af7"/>
    <w:rsid w:val="00291DEB"/>
    <w:pPr>
      <w:numPr>
        <w:numId w:val="15"/>
      </w:numPr>
    </w:pPr>
  </w:style>
  <w:style w:type="paragraph" w:customStyle="1" w:styleId="affffff5">
    <w:name w:val="_ТекстПримечание"/>
    <w:next w:val="afff8"/>
    <w:rsid w:val="00291DEB"/>
    <w:pPr>
      <w:spacing w:before="40"/>
      <w:ind w:firstLine="624"/>
      <w:jc w:val="both"/>
    </w:pPr>
    <w:rPr>
      <w:spacing w:val="-2"/>
      <w:sz w:val="24"/>
    </w:rPr>
  </w:style>
  <w:style w:type="table" w:styleId="1f6">
    <w:name w:val="Table Simple 1"/>
    <w:basedOn w:val="af6"/>
    <w:rsid w:val="00291DEB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_ТаблПримечание"/>
    <w:rsid w:val="00291DEB"/>
    <w:pPr>
      <w:numPr>
        <w:numId w:val="16"/>
      </w:numPr>
      <w:spacing w:before="40"/>
      <w:ind w:left="57" w:hanging="57"/>
      <w:jc w:val="both"/>
    </w:pPr>
    <w:rPr>
      <w:spacing w:val="-2"/>
      <w:sz w:val="22"/>
      <w:szCs w:val="18"/>
    </w:rPr>
  </w:style>
  <w:style w:type="paragraph" w:customStyle="1" w:styleId="10">
    <w:name w:val="_Табл.Переч.1).за.Текст"/>
    <w:rsid w:val="00291DEB"/>
    <w:pPr>
      <w:numPr>
        <w:numId w:val="17"/>
      </w:numPr>
      <w:spacing w:before="40"/>
      <w:ind w:firstLine="0"/>
    </w:pPr>
    <w:rPr>
      <w:spacing w:val="-2"/>
      <w:sz w:val="24"/>
      <w:szCs w:val="18"/>
    </w:rPr>
  </w:style>
  <w:style w:type="paragraph" w:customStyle="1" w:styleId="1d">
    <w:name w:val="_Табл.Переч.1).за.ТекстАбзац"/>
    <w:rsid w:val="00291DEB"/>
    <w:pPr>
      <w:numPr>
        <w:numId w:val="18"/>
      </w:numPr>
      <w:spacing w:before="40"/>
      <w:ind w:firstLine="284"/>
    </w:pPr>
    <w:rPr>
      <w:spacing w:val="-2"/>
      <w:sz w:val="24"/>
      <w:szCs w:val="18"/>
    </w:rPr>
  </w:style>
  <w:style w:type="paragraph" w:customStyle="1" w:styleId="af0">
    <w:name w:val="_Табл.Переч.а).за.Текст"/>
    <w:rsid w:val="00291DEB"/>
    <w:pPr>
      <w:numPr>
        <w:numId w:val="19"/>
      </w:numPr>
      <w:spacing w:before="40"/>
      <w:ind w:left="0" w:firstLine="0"/>
      <w:jc w:val="both"/>
    </w:pPr>
    <w:rPr>
      <w:spacing w:val="-2"/>
      <w:sz w:val="24"/>
      <w:szCs w:val="18"/>
    </w:rPr>
  </w:style>
  <w:style w:type="paragraph" w:customStyle="1" w:styleId="a6">
    <w:name w:val="_Табл.Переч.а).за.ТекстАбзац"/>
    <w:rsid w:val="00291DEB"/>
    <w:pPr>
      <w:numPr>
        <w:numId w:val="20"/>
      </w:numPr>
      <w:spacing w:before="40"/>
      <w:ind w:firstLine="198"/>
    </w:pPr>
    <w:rPr>
      <w:spacing w:val="-2"/>
      <w:sz w:val="24"/>
      <w:szCs w:val="18"/>
    </w:rPr>
  </w:style>
  <w:style w:type="table" w:styleId="1f7">
    <w:name w:val="Table Colorful 1"/>
    <w:basedOn w:val="af6"/>
    <w:rsid w:val="00291DEB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6">
    <w:name w:val="Emphasis"/>
    <w:uiPriority w:val="20"/>
    <w:qFormat/>
    <w:rsid w:val="00291DEB"/>
    <w:rPr>
      <w:rFonts w:ascii="Arial" w:hAnsi="Arial"/>
      <w:i/>
      <w:iCs/>
    </w:rPr>
  </w:style>
  <w:style w:type="table" w:styleId="3a">
    <w:name w:val="Table Classic 3"/>
    <w:basedOn w:val="af6"/>
    <w:rsid w:val="00291DEB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f6"/>
    <w:rsid w:val="00291DEB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b">
    <w:name w:val="_Табл_Текст+абзац Знак"/>
    <w:link w:val="af"/>
    <w:rsid w:val="00291DEB"/>
    <w:rPr>
      <w:spacing w:val="-2"/>
      <w:sz w:val="22"/>
      <w:szCs w:val="18"/>
      <w:shd w:val="clear" w:color="auto" w:fill="FFFFFF"/>
    </w:rPr>
  </w:style>
  <w:style w:type="paragraph" w:customStyle="1" w:styleId="ac">
    <w:name w:val="_Табл_ТекстСноскиВтабл"/>
    <w:rsid w:val="00291DEB"/>
    <w:pPr>
      <w:numPr>
        <w:numId w:val="21"/>
      </w:numPr>
      <w:spacing w:before="40"/>
      <w:jc w:val="both"/>
    </w:pPr>
    <w:rPr>
      <w:szCs w:val="18"/>
    </w:rPr>
  </w:style>
  <w:style w:type="paragraph" w:customStyle="1" w:styleId="affffff7">
    <w:name w:val="_Формула_Текст"/>
    <w:rsid w:val="00291DEB"/>
    <w:pPr>
      <w:jc w:val="center"/>
    </w:pPr>
    <w:rPr>
      <w:b/>
      <w:i/>
      <w:spacing w:val="40"/>
      <w:sz w:val="28"/>
    </w:rPr>
  </w:style>
  <w:style w:type="paragraph" w:customStyle="1" w:styleId="affffff8">
    <w:name w:val="_Формула_Номер"/>
    <w:next w:val="affffff9"/>
    <w:rsid w:val="00291DEB"/>
    <w:pPr>
      <w:jc w:val="center"/>
    </w:pPr>
    <w:rPr>
      <w:rFonts w:cs="Arial"/>
      <w:b/>
      <w:sz w:val="28"/>
    </w:rPr>
  </w:style>
  <w:style w:type="table" w:styleId="2f0">
    <w:name w:val="Table Grid 2"/>
    <w:basedOn w:val="af6"/>
    <w:rsid w:val="00291DEB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f6"/>
    <w:rsid w:val="00291DEB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9">
    <w:name w:val="_Формула_компонент"/>
    <w:next w:val="afff8"/>
    <w:rsid w:val="00291DEB"/>
    <w:rPr>
      <w:rFonts w:cs="Arial"/>
      <w:b/>
      <w:i/>
      <w:spacing w:val="30"/>
      <w:sz w:val="24"/>
      <w:lang w:val="en-US"/>
    </w:rPr>
  </w:style>
  <w:style w:type="table" w:styleId="62">
    <w:name w:val="Table Grid 6"/>
    <w:basedOn w:val="af6"/>
    <w:rsid w:val="00291DEB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ffa">
    <w:name w:val="_Текст_ПустаяСтрока"/>
    <w:next w:val="afff8"/>
    <w:rsid w:val="00291DEB"/>
    <w:rPr>
      <w:sz w:val="18"/>
      <w:szCs w:val="24"/>
    </w:rPr>
  </w:style>
  <w:style w:type="paragraph" w:customStyle="1" w:styleId="affffffb">
    <w:name w:val="_Формула_ОписанКомпонента"/>
    <w:rsid w:val="00291DEB"/>
    <w:rPr>
      <w:spacing w:val="-2"/>
      <w:sz w:val="24"/>
      <w:szCs w:val="18"/>
    </w:rPr>
  </w:style>
  <w:style w:type="table" w:styleId="-10">
    <w:name w:val="Table List 1"/>
    <w:basedOn w:val="af6"/>
    <w:rsid w:val="00291DEB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">
    <w:name w:val="_ПараметрКомандаТаблица"/>
    <w:rsid w:val="00291DEB"/>
    <w:pPr>
      <w:numPr>
        <w:numId w:val="25"/>
      </w:numPr>
      <w:spacing w:before="40" w:after="40"/>
      <w:ind w:left="40" w:hanging="40"/>
    </w:pPr>
    <w:rPr>
      <w:b/>
      <w:i/>
      <w:spacing w:val="2"/>
      <w:szCs w:val="18"/>
    </w:rPr>
  </w:style>
  <w:style w:type="paragraph" w:customStyle="1" w:styleId="aa">
    <w:name w:val="_Табл.продолжен_Табл_Текст+абзац"/>
    <w:rsid w:val="00291DEB"/>
    <w:pPr>
      <w:numPr>
        <w:numId w:val="26"/>
      </w:numPr>
      <w:jc w:val="both"/>
    </w:pPr>
    <w:rPr>
      <w:spacing w:val="-2"/>
      <w:sz w:val="22"/>
    </w:rPr>
  </w:style>
  <w:style w:type="paragraph" w:customStyle="1" w:styleId="-7">
    <w:name w:val="_ТЗ-ПЛ_верх.колонт.Лист№"/>
    <w:rsid w:val="00291DEB"/>
    <w:pPr>
      <w:pBdr>
        <w:bottom w:val="single" w:sz="4" w:space="1" w:color="333333"/>
      </w:pBdr>
      <w:jc w:val="center"/>
    </w:pPr>
    <w:rPr>
      <w:spacing w:val="2"/>
      <w:sz w:val="24"/>
      <w:szCs w:val="24"/>
    </w:rPr>
  </w:style>
  <w:style w:type="paragraph" w:customStyle="1" w:styleId="affffffc">
    <w:name w:val="_Введение.и.т.п"/>
    <w:next w:val="afff8"/>
    <w:rsid w:val="00291DEB"/>
    <w:pPr>
      <w:pageBreakBefore/>
      <w:spacing w:before="120" w:after="240"/>
      <w:ind w:firstLine="567"/>
      <w:outlineLvl w:val="0"/>
    </w:pPr>
    <w:rPr>
      <w:rFonts w:cs="Arial"/>
      <w:b/>
      <w:bCs/>
      <w:sz w:val="36"/>
      <w:szCs w:val="32"/>
    </w:rPr>
  </w:style>
  <w:style w:type="table" w:styleId="-60">
    <w:name w:val="Table List 6"/>
    <w:basedOn w:val="af6"/>
    <w:rsid w:val="00291DEB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affffffd">
    <w:name w:val="Block Text"/>
    <w:basedOn w:val="af3"/>
    <w:rsid w:val="00291DEB"/>
    <w:pPr>
      <w:spacing w:after="120"/>
      <w:ind w:left="1440" w:right="1440"/>
    </w:pPr>
    <w:rPr>
      <w:rFonts w:ascii="Arial" w:hAnsi="Arial"/>
    </w:rPr>
  </w:style>
  <w:style w:type="paragraph" w:customStyle="1" w:styleId="affffffe">
    <w:name w:val="_ТЛ_Табл_Текст"/>
    <w:rsid w:val="00291DEB"/>
    <w:pPr>
      <w:spacing w:after="120"/>
      <w:contextualSpacing/>
    </w:pPr>
    <w:rPr>
      <w:sz w:val="22"/>
      <w:szCs w:val="24"/>
    </w:rPr>
  </w:style>
  <w:style w:type="paragraph" w:customStyle="1" w:styleId="---0">
    <w:name w:val="_орг-я-(разраб-к)"/>
    <w:basedOn w:val="---"/>
    <w:next w:val="afff8"/>
    <w:rsid w:val="00291DEB"/>
  </w:style>
  <w:style w:type="paragraph" w:customStyle="1" w:styleId="a3">
    <w:name w:val="_ТаблТкстУтвСогласовТЛиЛУ"/>
    <w:rsid w:val="00291DEB"/>
    <w:pPr>
      <w:numPr>
        <w:numId w:val="24"/>
      </w:numPr>
      <w:ind w:left="68" w:hanging="68"/>
    </w:pPr>
    <w:rPr>
      <w:sz w:val="24"/>
    </w:rPr>
  </w:style>
  <w:style w:type="paragraph" w:customStyle="1" w:styleId="afffffff">
    <w:name w:val="_Дец№ЛУнаТЛ"/>
    <w:next w:val="afff8"/>
    <w:rsid w:val="00291DEB"/>
    <w:pPr>
      <w:spacing w:before="120" w:after="120"/>
      <w:ind w:firstLine="595"/>
    </w:pPr>
    <w:rPr>
      <w:caps/>
      <w:sz w:val="24"/>
    </w:rPr>
  </w:style>
  <w:style w:type="paragraph" w:customStyle="1" w:styleId="afffffff0">
    <w:name w:val="_Дец.№_ЛУ"/>
    <w:next w:val="afff8"/>
    <w:rsid w:val="00291DEB"/>
    <w:pPr>
      <w:spacing w:before="240" w:after="600"/>
      <w:jc w:val="center"/>
    </w:pPr>
    <w:rPr>
      <w:caps/>
      <w:sz w:val="24"/>
    </w:rPr>
  </w:style>
  <w:style w:type="paragraph" w:styleId="2f1">
    <w:name w:val="List 2"/>
    <w:basedOn w:val="af3"/>
    <w:rsid w:val="00291DEB"/>
    <w:pPr>
      <w:ind w:left="566" w:hanging="283"/>
    </w:pPr>
  </w:style>
  <w:style w:type="table" w:styleId="afffffff1">
    <w:name w:val="Table Elegant"/>
    <w:basedOn w:val="af6"/>
    <w:rsid w:val="00291DEB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f2">
    <w:name w:val="_Аннотация"/>
    <w:next w:val="afff8"/>
    <w:rsid w:val="00291DEB"/>
    <w:pPr>
      <w:pageBreakBefore/>
      <w:spacing w:before="360" w:after="240"/>
      <w:ind w:firstLine="567"/>
    </w:pPr>
    <w:rPr>
      <w:rFonts w:cs="Arial"/>
      <w:b/>
      <w:bCs/>
      <w:sz w:val="36"/>
      <w:szCs w:val="32"/>
    </w:rPr>
  </w:style>
  <w:style w:type="paragraph" w:customStyle="1" w:styleId="afffffff3">
    <w:name w:val="_ПараметрКоманда"/>
    <w:rsid w:val="00291DEB"/>
    <w:pPr>
      <w:suppressAutoHyphens/>
      <w:spacing w:before="40" w:after="40"/>
      <w:ind w:left="595"/>
    </w:pPr>
    <w:rPr>
      <w:b/>
      <w:i/>
      <w:spacing w:val="2"/>
      <w:sz w:val="24"/>
    </w:rPr>
  </w:style>
  <w:style w:type="paragraph" w:customStyle="1" w:styleId="afffffff4">
    <w:name w:val="_НаименУслуги"/>
    <w:rsid w:val="00291DEB"/>
    <w:pPr>
      <w:spacing w:before="600" w:line="280" w:lineRule="exact"/>
      <w:jc w:val="center"/>
    </w:pPr>
    <w:rPr>
      <w:b/>
      <w:spacing w:val="-2"/>
      <w:sz w:val="36"/>
    </w:rPr>
  </w:style>
  <w:style w:type="paragraph" w:customStyle="1" w:styleId="-8">
    <w:name w:val="_Наимен.ОРДок-та"/>
    <w:next w:val="--"/>
    <w:rsid w:val="00291DEB"/>
    <w:pPr>
      <w:spacing w:before="360" w:after="360"/>
      <w:jc w:val="center"/>
    </w:pPr>
    <w:rPr>
      <w:rFonts w:cs="Arial"/>
      <w:b/>
      <w:bCs/>
      <w:caps/>
      <w:spacing w:val="100"/>
      <w:sz w:val="42"/>
      <w:szCs w:val="40"/>
      <w:lang w:eastAsia="en-US"/>
    </w:rPr>
  </w:style>
  <w:style w:type="paragraph" w:customStyle="1" w:styleId="afffffff5">
    <w:name w:val="_ОбъектУслуги"/>
    <w:next w:val="affffc"/>
    <w:rsid w:val="00291DEB"/>
    <w:pPr>
      <w:jc w:val="center"/>
    </w:pPr>
    <w:rPr>
      <w:b/>
      <w:spacing w:val="-2"/>
      <w:sz w:val="38"/>
    </w:rPr>
  </w:style>
  <w:style w:type="paragraph" w:customStyle="1" w:styleId="afffffff6">
    <w:name w:val="_Этап_Услуги"/>
    <w:next w:val="affffc"/>
    <w:rsid w:val="00291DEB"/>
    <w:pPr>
      <w:jc w:val="center"/>
    </w:pPr>
    <w:rPr>
      <w:rFonts w:ascii="Tahoma" w:hAnsi="Tahoma"/>
      <w:b/>
      <w:spacing w:val="20"/>
      <w:sz w:val="24"/>
    </w:rPr>
  </w:style>
  <w:style w:type="character" w:customStyle="1" w:styleId="aff8">
    <w:name w:val="Верхний колонтитул Знак"/>
    <w:link w:val="aff7"/>
    <w:uiPriority w:val="99"/>
    <w:rsid w:val="00291DEB"/>
    <w:rPr>
      <w:sz w:val="24"/>
      <w:szCs w:val="24"/>
    </w:rPr>
  </w:style>
  <w:style w:type="character" w:customStyle="1" w:styleId="33">
    <w:name w:val="Заголовок 3 Знак"/>
    <w:aliases w:val="H3 Знак"/>
    <w:link w:val="32"/>
    <w:rsid w:val="00291DE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aliases w:val="Заголовок 4 (Приложение) Знак,H4 Знак"/>
    <w:link w:val="4"/>
    <w:rsid w:val="00291DEB"/>
    <w:rPr>
      <w:b/>
      <w:bCs/>
      <w:sz w:val="28"/>
      <w:szCs w:val="28"/>
    </w:rPr>
  </w:style>
  <w:style w:type="character" w:customStyle="1" w:styleId="50">
    <w:name w:val="Заголовок 5 Знак"/>
    <w:aliases w:val="H5 Знак"/>
    <w:link w:val="5"/>
    <w:rsid w:val="00291DEB"/>
    <w:rPr>
      <w:b/>
      <w:bCs/>
      <w:i/>
      <w:iCs/>
      <w:sz w:val="26"/>
      <w:szCs w:val="26"/>
    </w:rPr>
  </w:style>
  <w:style w:type="character" w:customStyle="1" w:styleId="aff3">
    <w:name w:val="Схема документа Знак"/>
    <w:link w:val="aff2"/>
    <w:rsid w:val="00291DEB"/>
    <w:rPr>
      <w:rFonts w:ascii="Tahoma" w:hAnsi="Tahoma" w:cs="Tahoma"/>
      <w:shd w:val="clear" w:color="auto" w:fill="000080"/>
    </w:rPr>
  </w:style>
  <w:style w:type="character" w:customStyle="1" w:styleId="aff1">
    <w:name w:val="Текст выноски Знак"/>
    <w:link w:val="aff0"/>
    <w:semiHidden/>
    <w:rsid w:val="00291DEB"/>
    <w:rPr>
      <w:rFonts w:ascii="Tahoma" w:hAnsi="Tahoma" w:cs="Tahoma"/>
      <w:sz w:val="16"/>
      <w:szCs w:val="16"/>
    </w:rPr>
  </w:style>
  <w:style w:type="character" w:customStyle="1" w:styleId="afff0">
    <w:name w:val="Текст сноски Знак"/>
    <w:link w:val="affb"/>
    <w:semiHidden/>
    <w:rsid w:val="00291DEB"/>
    <w:rPr>
      <w:rFonts w:ascii="Arial" w:hAnsi="Arial"/>
      <w:spacing w:val="-2"/>
      <w:sz w:val="18"/>
    </w:rPr>
  </w:style>
  <w:style w:type="paragraph" w:styleId="1f8">
    <w:name w:val="index 1"/>
    <w:basedOn w:val="af3"/>
    <w:next w:val="af3"/>
    <w:autoRedefine/>
    <w:rsid w:val="00291DEB"/>
    <w:pPr>
      <w:ind w:left="240" w:hanging="240"/>
    </w:pPr>
  </w:style>
  <w:style w:type="paragraph" w:styleId="47">
    <w:name w:val="List 4"/>
    <w:basedOn w:val="af3"/>
    <w:rsid w:val="00291DEB"/>
    <w:pPr>
      <w:ind w:left="1132" w:hanging="283"/>
      <w:contextualSpacing/>
    </w:pPr>
  </w:style>
  <w:style w:type="character" w:customStyle="1" w:styleId="afff9">
    <w:name w:val="_Табл_Текст Знак"/>
    <w:link w:val="a5"/>
    <w:locked/>
    <w:rsid w:val="009549E9"/>
    <w:rPr>
      <w:spacing w:val="-2"/>
      <w:sz w:val="24"/>
      <w:szCs w:val="18"/>
    </w:rPr>
  </w:style>
  <w:style w:type="paragraph" w:styleId="afffffff7">
    <w:name w:val="Revision"/>
    <w:hidden/>
    <w:uiPriority w:val="99"/>
    <w:semiHidden/>
    <w:rsid w:val="00D80BCD"/>
    <w:rPr>
      <w:sz w:val="24"/>
      <w:szCs w:val="24"/>
    </w:rPr>
  </w:style>
  <w:style w:type="character" w:customStyle="1" w:styleId="hinttext">
    <w:name w:val="hint_text"/>
    <w:rsid w:val="00C557E1"/>
  </w:style>
  <w:style w:type="character" w:customStyle="1" w:styleId="required">
    <w:name w:val="required"/>
    <w:rsid w:val="00C557E1"/>
  </w:style>
  <w:style w:type="paragraph" w:styleId="afffffff8">
    <w:name w:val="Normal (Web)"/>
    <w:basedOn w:val="af3"/>
    <w:uiPriority w:val="99"/>
    <w:unhideWhenUsed/>
    <w:rsid w:val="00F04A70"/>
    <w:pPr>
      <w:spacing w:before="100" w:beforeAutospacing="1" w:after="100" w:afterAutospacing="1"/>
    </w:pPr>
  </w:style>
  <w:style w:type="paragraph" w:customStyle="1" w:styleId="121">
    <w:name w:val="121"/>
    <w:basedOn w:val="2"/>
    <w:qFormat/>
    <w:rsid w:val="004B79B7"/>
    <w:pPr>
      <w:keepNext/>
      <w:keepLines/>
      <w:widowControl w:val="0"/>
      <w:spacing w:after="0"/>
    </w:pPr>
    <w:rPr>
      <w:rFonts w:cs="Times New Roman"/>
      <w:sz w:val="24"/>
      <w:szCs w:val="24"/>
    </w:rPr>
  </w:style>
  <w:style w:type="paragraph" w:customStyle="1" w:styleId="22">
    <w:name w:val="Заг.2 приложения"/>
    <w:basedOn w:val="afffd"/>
    <w:qFormat/>
    <w:rsid w:val="005169EE"/>
    <w:pPr>
      <w:keepNext/>
      <w:numPr>
        <w:ilvl w:val="1"/>
        <w:numId w:val="36"/>
      </w:numPr>
      <w:tabs>
        <w:tab w:val="left" w:pos="284"/>
      </w:tabs>
      <w:spacing w:before="120" w:after="240"/>
      <w:outlineLvl w:val="1"/>
    </w:pPr>
    <w:rPr>
      <w:rFonts w:ascii="Calibri" w:hAnsi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4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49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80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91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68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46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3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64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15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62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rechinskaya\AppData\Roaming\Microsoft\&#1064;&#1072;&#1073;&#1083;&#1086;&#1085;&#1099;\&#1058;&#1080;&#1087;&#1086;&#1074;&#1086;&#1081;%20&#1096;&#1072;&#1073;&#1083;&#1086;&#1085;%20(Office%202007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F7F17DB1A17D49BA02EA75FF98993D" ma:contentTypeVersion="12" ma:contentTypeDescription="Создание документа." ma:contentTypeScope="" ma:versionID="74a1bba3c3ee37629bb7acbb5995b9f3">
  <xsd:schema xmlns:xsd="http://www.w3.org/2001/XMLSchema" xmlns:xs="http://www.w3.org/2001/XMLSchema" xmlns:p="http://schemas.microsoft.com/office/2006/metadata/properties" xmlns:ns1="http://schemas.microsoft.com/sharepoint/v3" xmlns:ns2="9a6414fe-5a7e-4c78-8b5d-a35b1b2a819e" targetNamespace="http://schemas.microsoft.com/office/2006/metadata/properties" ma:root="true" ma:fieldsID="a4d537de89b4b432d3030cffac17c593" ns1:_="" ns2:_="">
    <xsd:import namespace="http://schemas.microsoft.com/sharepoint/v3"/>
    <xsd:import namespace="9a6414fe-5a7e-4c78-8b5d-a35b1b2a81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Исключение из политики" ma:hidden="true" ma:internalName="_dlc_Exempt" ma:readOnly="true">
      <xsd:simpleType>
        <xsd:restriction base="dms:Unknown"/>
      </xsd:simpleType>
    </xsd:element>
    <xsd:element name="_dlc_ExpireDateSaved" ma:index="12" nillable="true" ma:displayName="Исходный срок действия" ma:hidden="true" ma:internalName="_dlc_ExpireDateSaved" ma:readOnly="true">
      <xsd:simpleType>
        <xsd:restriction base="dms:DateTime"/>
      </xsd:simpleType>
    </xsd:element>
    <xsd:element name="_dlc_ExpireDate" ma:index="13" nillable="true" ma:displayName="Срок действия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414fe-5a7e-4c78-8b5d-a35b1b2a81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p:Policy xmlns:p="office.server.policy" id="" local="true">
  <p:Name>Документ</p:Name>
  <p:Description/>
  <p:Statement/>
  <p:PolicyItems>
    <p:PolicyItem featureId="Microsoft.Office.RecordsManagement.PolicyFeatures.PolicyAudit" staticId="0x0101006AF7F17DB1A17D49BA02EA75FF98993D|254968459" UniqueId="71889657-6993-43b4-a0e1-1cc08265c124">
      <p:Name>Аудит</p:Name>
      <p:Description>Аудит действий пользователей, выполняемых с документами и элементами списков, и запись в журнал аудита.</p:Description>
      <p:CustomData>
        <Audit>
          <Update/>
          <View/>
          <DeleteRestore/>
        </Audit>
      </p:CustomData>
    </p:PolicyItem>
    <p:PolicyItem featureId="Microsoft.Office.RecordsManagement.PolicyFeatures.Expiration" staticId="0x0101006AF7F17DB1A17D49BA02EA75FF98993D|-1868893686" UniqueId="628f5fbc-0729-406b-b636-4e40d2e882a3">
      <p:Name>Хранение</p:Name>
      <p:Description>Автоматическое планирование обработки контента и хранения контента, дата выполнения которого истекла.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6CF20-6060-4EB4-9A4F-DF8BBD24E48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4C5530A-313E-47BD-81C9-E88B73973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6414fe-5a7e-4c78-8b5d-a35b1b2a8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20E077-7C25-4175-9B8E-816602ED8C5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2044C46-5D05-4276-8ED1-4B7F39047F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1A2FDC6-566C-4E6D-898A-7249E1393E2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F3BE734-B69F-4655-8895-60ADF0EDC292}">
  <ds:schemaRefs>
    <ds:schemaRef ds:uri="office.server.policy"/>
  </ds:schemaRefs>
</ds:datastoreItem>
</file>

<file path=customXml/itemProps7.xml><?xml version="1.0" encoding="utf-8"?>
<ds:datastoreItem xmlns:ds="http://schemas.openxmlformats.org/officeDocument/2006/customXml" ds:itemID="{83E11145-11C2-4F77-A4F5-FB8844ED262C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AB11C597-B205-4B46-BE41-3A09B7DA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Типовой шаблон (Office 2007)</Template>
  <TotalTime>7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обработки обращений субъектов ПДн</vt:lpstr>
    </vt:vector>
  </TitlesOfParts>
  <Company>*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обработки обращений субъектов ПДн</dc:title>
  <dc:subject/>
  <dc:creator>Buzulukova Alina</dc:creator>
  <cp:keywords/>
  <dc:description/>
  <cp:lastModifiedBy>Kiryanov Andrey</cp:lastModifiedBy>
  <cp:revision>3</cp:revision>
  <cp:lastPrinted>2019-08-21T14:02:00Z</cp:lastPrinted>
  <dcterms:created xsi:type="dcterms:W3CDTF">2022-11-09T12:32:00Z</dcterms:created>
  <dcterms:modified xsi:type="dcterms:W3CDTF">2022-11-09T12:40:00Z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2021-10-02T15:34:04Z</vt:lpwstr>
  </property>
  <property fmtid="{D5CDD505-2E9C-101B-9397-08002B2CF9AE}" pid="3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4" name="_dlc_policyId">
    <vt:lpwstr>0x0101006AF7F17DB1A17D49BA02EA75FF98993D|-1868893686</vt:lpwstr>
  </property>
  <property fmtid="{D5CDD505-2E9C-101B-9397-08002B2CF9AE}" pid="5" name="EmailTo">
    <vt:lpwstr/>
  </property>
  <property fmtid="{D5CDD505-2E9C-101B-9397-08002B2CF9AE}" pid="6" name="EmailHeaders">
    <vt:lpwstr/>
  </property>
  <property fmtid="{D5CDD505-2E9C-101B-9397-08002B2CF9AE}" pid="7" name="IconOverlay">
    <vt:lpwstr/>
  </property>
  <property fmtid="{D5CDD505-2E9C-101B-9397-08002B2CF9AE}" pid="8" name="EmailSender">
    <vt:lpwstr/>
  </property>
  <property fmtid="{D5CDD505-2E9C-101B-9397-08002B2CF9AE}" pid="9" name="EmailFrom">
    <vt:lpwstr/>
  </property>
  <property fmtid="{D5CDD505-2E9C-101B-9397-08002B2CF9AE}" pid="10" name="EmailSubject">
    <vt:lpwstr/>
  </property>
  <property fmtid="{D5CDD505-2E9C-101B-9397-08002B2CF9AE}" pid="11" name="EmailCc">
    <vt:lpwstr/>
  </property>
</Properties>
</file>